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0143" w:rsidRDefault="0017573B" w:rsidP="00A8581F">
      <w:pPr>
        <w:pStyle w:val="Title"/>
      </w:pPr>
      <w:bookmarkStart w:id="0" w:name="_GoBack"/>
      <w:bookmarkEnd w:id="0"/>
      <w:r>
        <w:t>Organizational Anti-Stigma Policy</w:t>
      </w:r>
    </w:p>
    <w:p w:rsidR="0017573B" w:rsidRDefault="0017573B" w:rsidP="0017573B">
      <w:pPr>
        <w:pStyle w:val="EmphasisKG"/>
      </w:pPr>
      <w:r>
        <w:t>This policy should be customized to outline your organizations commitment to reducing stigma. This include types of behaviours that are not acceptable as well as things that your leadership team will specifically do to address stigma in the organization. Identify who and where the policy applies and review the policy with the Joint Health and Safety Committee.</w:t>
      </w:r>
    </w:p>
    <w:p w:rsidR="00084EB1" w:rsidRDefault="00A8581F" w:rsidP="00A8581F">
      <w:pPr>
        <w:pStyle w:val="Heading1"/>
      </w:pPr>
      <w:r>
        <w:t>Purpose</w:t>
      </w:r>
    </w:p>
    <w:p w:rsidR="004957E5" w:rsidRDefault="003439F8" w:rsidP="004957E5">
      <w:sdt>
        <w:sdtPr>
          <w:alias w:val="Insert Organization Name"/>
          <w:tag w:val="Insert Company Name"/>
          <w:id w:val="1680921112"/>
          <w:placeholder>
            <w:docPart w:val="B49BF2A005624DDA8AB9351A793AB2AD"/>
          </w:placeholder>
          <w:temporary/>
          <w:showingPlcHdr/>
          <w:text/>
        </w:sdtPr>
        <w:sdtEndPr/>
        <w:sdtContent>
          <w:r w:rsidR="004957E5" w:rsidRPr="00873B5E">
            <w:rPr>
              <w:rStyle w:val="PlaceholderText"/>
            </w:rPr>
            <w:t>Click here to enter text.</w:t>
          </w:r>
        </w:sdtContent>
      </w:sdt>
      <w:r w:rsidR="004957E5">
        <w:t xml:space="preserve"> </w:t>
      </w:r>
      <w:proofErr w:type="gramStart"/>
      <w:r w:rsidR="004957E5">
        <w:t>is</w:t>
      </w:r>
      <w:proofErr w:type="gramEnd"/>
      <w:r w:rsidR="004957E5">
        <w:t xml:space="preserve"> committed to fostering a workplace where our employees are protected from stigma associated with mental illness. Our organization will ensure that all employees are treated with respect and dignity; this includes those suffering from mental illness and those who support other workers suffering from mental illness.</w:t>
      </w:r>
    </w:p>
    <w:p w:rsidR="004957E5" w:rsidRDefault="004957E5" w:rsidP="004957E5">
      <w:r>
        <w:t>Harassment and acts of discrimination will not be tolerated. Anyone who is found to be stigmatizing another individual may be subject to disciplinary action. Types of behaviour and acts that contribute to stigma include:</w:t>
      </w:r>
    </w:p>
    <w:p w:rsidR="004957E5" w:rsidRDefault="004957E5" w:rsidP="004957E5">
      <w:pPr>
        <w:pStyle w:val="BulletList"/>
      </w:pPr>
      <w:r>
        <w:t>Prejudicial attitudes and discriminating behaviour directed towards individuals</w:t>
      </w:r>
      <w:r w:rsidR="00DD5E8E">
        <w:t xml:space="preserve"> with PTSD or other forms of mental illness</w:t>
      </w:r>
      <w:r>
        <w:t>.</w:t>
      </w:r>
    </w:p>
    <w:p w:rsidR="004957E5" w:rsidRDefault="004957E5" w:rsidP="004957E5">
      <w:pPr>
        <w:pStyle w:val="BulletList"/>
      </w:pPr>
      <w:r>
        <w:t>Trivializing or belittling people suffering from PTSD, or PTSD itself.</w:t>
      </w:r>
    </w:p>
    <w:p w:rsidR="004957E5" w:rsidRDefault="004957E5" w:rsidP="004957E5">
      <w:pPr>
        <w:pStyle w:val="BulletList"/>
      </w:pPr>
      <w:r>
        <w:t>Insulting people who are suffering from PTSD.</w:t>
      </w:r>
    </w:p>
    <w:p w:rsidR="004957E5" w:rsidRDefault="004957E5" w:rsidP="004957E5">
      <w:pPr>
        <w:pStyle w:val="BulletList"/>
      </w:pPr>
      <w:r>
        <w:t>Patronizing people who are suffering from PTSD by treating them as if they are not as good as other people.</w:t>
      </w:r>
    </w:p>
    <w:p w:rsidR="004957E5" w:rsidRDefault="004957E5" w:rsidP="004957E5">
      <w:pPr>
        <w:pStyle w:val="BulletList"/>
      </w:pPr>
      <w:r>
        <w:t>Ostracizing people who are suffering with PTSD, or their friends and supports.</w:t>
      </w:r>
    </w:p>
    <w:p w:rsidR="00A8581F" w:rsidRDefault="00A8581F" w:rsidP="00A8581F">
      <w:pPr>
        <w:pStyle w:val="Heading1"/>
      </w:pPr>
      <w:r>
        <w:t>Scope</w:t>
      </w:r>
    </w:p>
    <w:p w:rsidR="004957E5" w:rsidRDefault="004957E5" w:rsidP="004957E5">
      <w:r>
        <w:t xml:space="preserve">This policy applies to all current employees and all behaviours that are in some way connected to work including off-site meetings, training and </w:t>
      </w:r>
      <w:proofErr w:type="gramStart"/>
      <w:r>
        <w:t>day to day</w:t>
      </w:r>
      <w:proofErr w:type="gramEnd"/>
      <w:r>
        <w:t xml:space="preserve"> operations. </w:t>
      </w:r>
    </w:p>
    <w:p w:rsidR="00F55C68" w:rsidRDefault="00F55C68" w:rsidP="00F55C68">
      <w:pPr>
        <w:pStyle w:val="Heading1"/>
      </w:pPr>
      <w:r>
        <w:t>Roles and Responsibilities</w:t>
      </w:r>
    </w:p>
    <w:p w:rsidR="004957E5" w:rsidRPr="00252197" w:rsidRDefault="004957E5" w:rsidP="004957E5">
      <w:pPr>
        <w:pStyle w:val="Heading2"/>
      </w:pPr>
      <w:r>
        <w:t>Senior Leadership</w:t>
      </w:r>
    </w:p>
    <w:p w:rsidR="004957E5" w:rsidRDefault="004957E5" w:rsidP="004957E5">
      <w:r>
        <w:t xml:space="preserve">Senior Leadership of </w:t>
      </w:r>
      <w:sdt>
        <w:sdtPr>
          <w:alias w:val="Insert Organization Name"/>
          <w:tag w:val="Insert Company Name"/>
          <w:id w:val="834421290"/>
          <w:placeholder>
            <w:docPart w:val="5D3704DE57014DD190FE09B88C5715CC"/>
          </w:placeholder>
          <w:temporary/>
          <w:showingPlcHdr/>
          <w:text/>
        </w:sdtPr>
        <w:sdtEndPr/>
        <w:sdtContent>
          <w:r w:rsidRPr="00873B5E">
            <w:rPr>
              <w:rStyle w:val="PlaceholderText"/>
            </w:rPr>
            <w:t>Click here to enter text.</w:t>
          </w:r>
        </w:sdtContent>
      </w:sdt>
      <w:r>
        <w:t xml:space="preserve">  </w:t>
      </w:r>
      <w:proofErr w:type="gramStart"/>
      <w:r>
        <w:t>is</w:t>
      </w:r>
      <w:proofErr w:type="gramEnd"/>
      <w:r>
        <w:t xml:space="preserve"> responsible for providing all employees with a psychologically healthy and safe workplace, free of stigma, discrimination or harassment. The Senior Leadership of </w:t>
      </w:r>
      <w:sdt>
        <w:sdtPr>
          <w:alias w:val="Insert Organization Name"/>
          <w:tag w:val="Insert Company Name"/>
          <w:id w:val="-2139257508"/>
          <w:placeholder>
            <w:docPart w:val="87265B66DC4F4BE79ADE840D963093B5"/>
          </w:placeholder>
          <w:temporary/>
          <w:showingPlcHdr/>
          <w:text/>
        </w:sdtPr>
        <w:sdtEndPr/>
        <w:sdtContent>
          <w:r w:rsidRPr="00873B5E">
            <w:rPr>
              <w:rStyle w:val="PlaceholderText"/>
            </w:rPr>
            <w:t>Click here to enter text.</w:t>
          </w:r>
        </w:sdtContent>
      </w:sdt>
      <w:r>
        <w:t xml:space="preserve">  </w:t>
      </w:r>
      <w:proofErr w:type="gramStart"/>
      <w:r>
        <w:t>will</w:t>
      </w:r>
      <w:proofErr w:type="gramEnd"/>
      <w:r>
        <w:t xml:space="preserve"> ensure that this policy is applied in a timely, </w:t>
      </w:r>
      <w:r>
        <w:lastRenderedPageBreak/>
        <w:t xml:space="preserve">consistent and confidential manner, determining whether or not allegations are substantiated and determining what corrective action is appropriate if required.  To support a stigma-free workplace </w:t>
      </w:r>
      <w:sdt>
        <w:sdtPr>
          <w:alias w:val="Insert Organization Name"/>
          <w:tag w:val="Insert Company Name"/>
          <w:id w:val="741521393"/>
          <w:placeholder>
            <w:docPart w:val="37C9E81AFFDF4B079707360061DDB84B"/>
          </w:placeholder>
          <w:temporary/>
          <w:showingPlcHdr/>
          <w:text/>
        </w:sdtPr>
        <w:sdtEndPr/>
        <w:sdtContent>
          <w:r w:rsidRPr="00873B5E">
            <w:rPr>
              <w:rStyle w:val="PlaceholderText"/>
            </w:rPr>
            <w:t>Click here to enter text.</w:t>
          </w:r>
        </w:sdtContent>
      </w:sdt>
      <w:r>
        <w:t xml:space="preserve">  </w:t>
      </w:r>
      <w:proofErr w:type="gramStart"/>
      <w:r>
        <w:t>leadership</w:t>
      </w:r>
      <w:proofErr w:type="gramEnd"/>
      <w:r>
        <w:t xml:space="preserve"> will</w:t>
      </w:r>
    </w:p>
    <w:p w:rsidR="004957E5" w:rsidRDefault="004957E5" w:rsidP="004957E5">
      <w:pPr>
        <w:pStyle w:val="BulletList"/>
      </w:pPr>
      <w:r>
        <w:t>Provide PTSD awareness training and education.</w:t>
      </w:r>
    </w:p>
    <w:p w:rsidR="004957E5" w:rsidRDefault="004957E5" w:rsidP="004957E5">
      <w:pPr>
        <w:pStyle w:val="BulletList"/>
      </w:pPr>
      <w:r>
        <w:t>Regularly monitor organizational practices and systems for barriers to achieving a stigma-free workplace.</w:t>
      </w:r>
    </w:p>
    <w:p w:rsidR="004957E5" w:rsidRDefault="004957E5" w:rsidP="004957E5">
      <w:pPr>
        <w:pStyle w:val="BulletList"/>
      </w:pPr>
      <w:r>
        <w:t>Provide an effective and fair complaints process.</w:t>
      </w:r>
    </w:p>
    <w:p w:rsidR="004957E5" w:rsidRDefault="004957E5" w:rsidP="004957E5">
      <w:pPr>
        <w:pStyle w:val="BulletList"/>
      </w:pPr>
      <w:r>
        <w:t>Lead by example.</w:t>
      </w:r>
    </w:p>
    <w:p w:rsidR="004957E5" w:rsidRDefault="004957E5" w:rsidP="004957E5">
      <w:pPr>
        <w:pStyle w:val="Heading2"/>
      </w:pPr>
      <w:r>
        <w:t>Managers and Supervisors</w:t>
      </w:r>
    </w:p>
    <w:p w:rsidR="004957E5" w:rsidRDefault="004957E5" w:rsidP="004957E5">
      <w:r>
        <w:t xml:space="preserve">Managers and Supervisors are responsible for fostering a stigma-free workplace and setting an example of appropriate behaviour. This includes communicating the policy and procedures for bringing forward a complaint, addressing </w:t>
      </w:r>
      <w:proofErr w:type="gramStart"/>
      <w:r>
        <w:t>situations which</w:t>
      </w:r>
      <w:proofErr w:type="gramEnd"/>
      <w:r>
        <w:t xml:space="preserve"> they become aware of in a timely fashion, and taking appropriate action in a sensitive and confidential manner for all employees. </w:t>
      </w:r>
    </w:p>
    <w:p w:rsidR="004957E5" w:rsidRDefault="004957E5" w:rsidP="004957E5">
      <w:pPr>
        <w:pStyle w:val="Heading2"/>
      </w:pPr>
      <w:r>
        <w:t>Employees</w:t>
      </w:r>
    </w:p>
    <w:p w:rsidR="004957E5" w:rsidRDefault="004957E5" w:rsidP="004957E5">
      <w:r>
        <w:t>Employees are responsible for treating coworkers with respect in the workplace, bringing forward complaints and cooperating with investigations into complaints. Employees are also responsible treating all parties and situations in a sensitive and confidential manner.</w:t>
      </w:r>
    </w:p>
    <w:p w:rsidR="004957E5" w:rsidRPr="004957E5" w:rsidRDefault="004957E5" w:rsidP="004957E5"/>
    <w:p w:rsidR="000B7676" w:rsidRPr="002970BF" w:rsidRDefault="00052710" w:rsidP="00052710">
      <w:pPr>
        <w:pStyle w:val="Heading1"/>
      </w:pPr>
      <w:r>
        <w:t>Training</w:t>
      </w:r>
    </w:p>
    <w:p w:rsidR="004957E5" w:rsidRPr="006C5B5E" w:rsidRDefault="003439F8" w:rsidP="004957E5">
      <w:sdt>
        <w:sdtPr>
          <w:alias w:val="Insert Organization Name"/>
          <w:tag w:val="Insert Company Name"/>
          <w:id w:val="-1015839113"/>
          <w:placeholder>
            <w:docPart w:val="46841A7A12DF426F906CD0C704439C8D"/>
          </w:placeholder>
          <w:temporary/>
          <w:showingPlcHdr/>
          <w:text/>
        </w:sdtPr>
        <w:sdtEndPr/>
        <w:sdtContent>
          <w:r w:rsidR="004957E5" w:rsidRPr="00873B5E">
            <w:rPr>
              <w:rStyle w:val="PlaceholderText"/>
            </w:rPr>
            <w:t>Click here to enter text.</w:t>
          </w:r>
        </w:sdtContent>
      </w:sdt>
      <w:r w:rsidR="004957E5">
        <w:t xml:space="preserve"> </w:t>
      </w:r>
      <w:proofErr w:type="gramStart"/>
      <w:r w:rsidR="004957E5">
        <w:t>is</w:t>
      </w:r>
      <w:proofErr w:type="gramEnd"/>
      <w:r w:rsidR="004957E5">
        <w:t xml:space="preserve"> committed to providing PTSD and anti-stigma awareness training to all Sr. Leadership, Managers, Supervisors and Workers within our organization.   Our organization will develop, implement and maintain the awareness training program so that all staff are familiar with the signs and symptoms of PTSD as well as all of our policies and procedures related to prevention, reporting, intervention and return to work. The Sr. Leadership team requires that all employees are involved and participate in this training program. </w:t>
      </w:r>
    </w:p>
    <w:p w:rsidR="003B4818" w:rsidRDefault="003B4818" w:rsidP="003B4818"/>
    <w:p w:rsidR="005E3898" w:rsidRDefault="00EB7EC4" w:rsidP="00E465A6">
      <w:pPr>
        <w:pStyle w:val="Heading1"/>
      </w:pPr>
      <w:r>
        <w:lastRenderedPageBreak/>
        <w:t>Evaluation</w:t>
      </w:r>
    </w:p>
    <w:p w:rsidR="004957E5" w:rsidRDefault="004957E5" w:rsidP="004957E5">
      <w:r>
        <w:t>Our organization is committed to Anti-Stigma of PTSD. The Anti-Stigma policy and procedures will be evaluated at planned intervals and reviewed with the Joint Health and Safety Committee or Health and Safety Representative.</w:t>
      </w:r>
    </w:p>
    <w:p w:rsidR="00A90517" w:rsidRDefault="00A90517" w:rsidP="00BF11C4">
      <w:pPr>
        <w:pStyle w:val="BulletList"/>
        <w:numPr>
          <w:ilvl w:val="0"/>
          <w:numId w:val="0"/>
        </w:numPr>
      </w:pPr>
    </w:p>
    <w:p w:rsidR="00C34BA1" w:rsidRPr="00C34BA1" w:rsidRDefault="00C34BA1" w:rsidP="00052710"/>
    <w:sectPr w:rsidR="00C34BA1" w:rsidRPr="00C34BA1" w:rsidSect="00D0720A">
      <w:headerReference w:type="default" r:id="rId9"/>
      <w:footerReference w:type="default" r:id="rId10"/>
      <w:pgSz w:w="12240" w:h="15840" w:code="1"/>
      <w:pgMar w:top="72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3100" w:rsidRDefault="00333100" w:rsidP="001B7F9D">
      <w:r>
        <w:separator/>
      </w:r>
    </w:p>
  </w:endnote>
  <w:endnote w:type="continuationSeparator" w:id="0">
    <w:p w:rsidR="00333100" w:rsidRDefault="00333100" w:rsidP="001B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panose1 w:val="02000603030000020004"/>
    <w:charset w:val="00"/>
    <w:family w:val="auto"/>
    <w:pitch w:val="variable"/>
    <w:sig w:usb0="800000AF" w:usb1="40000048" w:usb2="00000000" w:usb3="00000000" w:csb0="0000011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Gotham Book">
    <w:altName w:val="Gotham-Book"/>
    <w:panose1 w:val="00000000000000000000"/>
    <w:charset w:val="00"/>
    <w:family w:val="modern"/>
    <w:notTrueType/>
    <w:pitch w:val="variable"/>
    <w:sig w:usb0="A10000FF" w:usb1="4000005B" w:usb2="00000000" w:usb3="00000000" w:csb0="0000009B" w:csb1="00000000"/>
  </w:font>
  <w:font w:name="ＭＳ ゴシック">
    <w:charset w:val="4E"/>
    <w:family w:val="auto"/>
    <w:pitch w:val="variable"/>
    <w:sig w:usb0="E00002FF" w:usb1="6AC7FDFB" w:usb2="00000012" w:usb3="00000000" w:csb0="0002009F" w:csb1="00000000"/>
  </w:font>
  <w:font w:name="inherit">
    <w:altName w:val="Times New Roman"/>
    <w:panose1 w:val="00000000000000000000"/>
    <w:charset w:val="00"/>
    <w:family w:val="roman"/>
    <w:notTrueType/>
    <w:pitch w:val="default"/>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8631"/>
      <w:gridCol w:w="959"/>
    </w:tblGrid>
    <w:tr w:rsidR="0003231C" w:rsidRPr="00726426" w:rsidTr="00726426">
      <w:trPr>
        <w:trHeight w:val="548"/>
      </w:trPr>
      <w:tc>
        <w:tcPr>
          <w:tcW w:w="4500" w:type="pct"/>
          <w:tcBorders>
            <w:top w:val="single" w:sz="4" w:space="0" w:color="000000" w:themeColor="text1"/>
          </w:tcBorders>
        </w:tcPr>
        <w:p w:rsidR="0003231C" w:rsidRPr="00726426" w:rsidRDefault="0003231C" w:rsidP="00726426">
          <w:pPr>
            <w:pStyle w:val="Footer"/>
            <w:spacing w:before="0"/>
            <w:jc w:val="right"/>
            <w:rPr>
              <w:color w:val="auto"/>
              <w:sz w:val="22"/>
            </w:rPr>
          </w:pPr>
          <w:r w:rsidRPr="00726426">
            <w:rPr>
              <w:color w:val="auto"/>
              <w:sz w:val="22"/>
            </w:rPr>
            <w:t>PTSD Prevention Plan</w:t>
          </w:r>
          <w:r w:rsidRPr="00726426">
            <w:rPr>
              <w:color w:val="auto"/>
              <w:sz w:val="22"/>
            </w:rPr>
            <w:br/>
          </w:r>
          <w:r w:rsidRPr="00726426">
            <w:rPr>
              <w:color w:val="auto"/>
              <w:sz w:val="22"/>
            </w:rPr>
            <w:fldChar w:fldCharType="begin"/>
          </w:r>
          <w:r w:rsidRPr="00726426">
            <w:rPr>
              <w:color w:val="auto"/>
              <w:sz w:val="22"/>
            </w:rPr>
            <w:instrText xml:space="preserve"> STYLEREF  "1"  </w:instrText>
          </w:r>
          <w:r w:rsidRPr="00726426">
            <w:rPr>
              <w:color w:val="auto"/>
              <w:sz w:val="22"/>
            </w:rPr>
            <w:fldChar w:fldCharType="separate"/>
          </w:r>
          <w:r w:rsidR="003439F8">
            <w:rPr>
              <w:noProof/>
              <w:color w:val="auto"/>
              <w:sz w:val="22"/>
            </w:rPr>
            <w:t>Training</w:t>
          </w:r>
          <w:r w:rsidRPr="00726426">
            <w:rPr>
              <w:noProof/>
              <w:color w:val="auto"/>
              <w:sz w:val="22"/>
            </w:rPr>
            <w:fldChar w:fldCharType="end"/>
          </w:r>
        </w:p>
      </w:tc>
      <w:tc>
        <w:tcPr>
          <w:tcW w:w="500" w:type="pct"/>
          <w:tcBorders>
            <w:top w:val="single" w:sz="4" w:space="0" w:color="7F7F7F" w:themeColor="text1" w:themeTint="80"/>
          </w:tcBorders>
          <w:shd w:val="clear" w:color="auto" w:fill="000000" w:themeFill="text1"/>
        </w:tcPr>
        <w:p w:rsidR="0003231C" w:rsidRPr="00726426" w:rsidRDefault="0003231C" w:rsidP="00726426">
          <w:pPr>
            <w:pStyle w:val="Header"/>
            <w:spacing w:before="60"/>
            <w:rPr>
              <w:color w:val="auto"/>
              <w:sz w:val="22"/>
            </w:rPr>
          </w:pPr>
          <w:r w:rsidRPr="00726426">
            <w:rPr>
              <w:color w:val="auto"/>
              <w:sz w:val="28"/>
            </w:rPr>
            <w:fldChar w:fldCharType="begin"/>
          </w:r>
          <w:r w:rsidRPr="00726426">
            <w:rPr>
              <w:color w:val="auto"/>
              <w:sz w:val="28"/>
            </w:rPr>
            <w:instrText xml:space="preserve"> PAGE   \* MERGEFORMAT </w:instrText>
          </w:r>
          <w:r w:rsidRPr="00726426">
            <w:rPr>
              <w:color w:val="auto"/>
              <w:sz w:val="28"/>
            </w:rPr>
            <w:fldChar w:fldCharType="separate"/>
          </w:r>
          <w:r w:rsidR="003439F8">
            <w:rPr>
              <w:noProof/>
              <w:color w:val="auto"/>
              <w:sz w:val="28"/>
            </w:rPr>
            <w:t>2</w:t>
          </w:r>
          <w:r w:rsidRPr="00726426">
            <w:rPr>
              <w:noProof/>
              <w:color w:val="auto"/>
              <w:sz w:val="28"/>
            </w:rPr>
            <w:fldChar w:fldCharType="end"/>
          </w:r>
        </w:p>
      </w:tc>
    </w:tr>
  </w:tbl>
  <w:p w:rsidR="0003231C" w:rsidRPr="004F6B5A" w:rsidRDefault="0003231C" w:rsidP="00C7207F">
    <w:pPr>
      <w:pStyle w:val="Footer"/>
      <w:rPr>
        <w:sz w:val="2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3100" w:rsidRDefault="00333100" w:rsidP="001B7F9D">
      <w:r>
        <w:separator/>
      </w:r>
    </w:p>
  </w:footnote>
  <w:footnote w:type="continuationSeparator" w:id="0">
    <w:p w:rsidR="00333100" w:rsidRDefault="00333100" w:rsidP="001B7F9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D8C" w:rsidRDefault="00063D8C" w:rsidP="00D0720A">
    <w:pPr>
      <w:pStyle w:val="Header"/>
      <w:spacing w:before="0"/>
      <w:jc w:val="right"/>
      <w:rPr>
        <w:szCs w:val="24"/>
      </w:rPr>
    </w:pPr>
    <w:r>
      <w:rPr>
        <w:szCs w:val="24"/>
      </w:rPr>
      <w:t>Policy Number:</w:t>
    </w:r>
  </w:p>
  <w:p w:rsidR="00063D8C" w:rsidRDefault="00D0720A" w:rsidP="00D0720A">
    <w:pPr>
      <w:pStyle w:val="Header"/>
      <w:spacing w:before="0"/>
      <w:jc w:val="right"/>
      <w:rPr>
        <w:szCs w:val="24"/>
      </w:rPr>
    </w:pPr>
    <w:r w:rsidRPr="00063D8C">
      <w:rPr>
        <w:noProof/>
        <w:szCs w:val="24"/>
      </w:rPr>
      <w:drawing>
        <wp:anchor distT="0" distB="0" distL="114300" distR="114300" simplePos="0" relativeHeight="251659264" behindDoc="0" locked="0" layoutInCell="1" allowOverlap="1" wp14:anchorId="73055561" wp14:editId="2EA96CEA">
          <wp:simplePos x="0" y="0"/>
          <wp:positionH relativeFrom="margin">
            <wp:posOffset>-146050</wp:posOffset>
          </wp:positionH>
          <wp:positionV relativeFrom="paragraph">
            <wp:posOffset>207010</wp:posOffset>
          </wp:positionV>
          <wp:extent cx="6315075" cy="1074420"/>
          <wp:effectExtent l="0" t="0" r="9525"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word-header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15075" cy="1074420"/>
                  </a:xfrm>
                  <a:prstGeom prst="rect">
                    <a:avLst/>
                  </a:prstGeom>
                </pic:spPr>
              </pic:pic>
            </a:graphicData>
          </a:graphic>
          <wp14:sizeRelH relativeFrom="margin">
            <wp14:pctWidth>0</wp14:pctWidth>
          </wp14:sizeRelH>
          <wp14:sizeRelV relativeFrom="margin">
            <wp14:pctHeight>0</wp14:pctHeight>
          </wp14:sizeRelV>
        </wp:anchor>
      </w:drawing>
    </w:r>
    <w:r w:rsidR="00063D8C">
      <w:rPr>
        <w:szCs w:val="24"/>
      </w:rPr>
      <w:t>Revision Date:</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E88CB6E"/>
    <w:lvl w:ilvl="0">
      <w:numFmt w:val="bullet"/>
      <w:lvlText w:val="*"/>
      <w:lvlJc w:val="left"/>
    </w:lvl>
  </w:abstractNum>
  <w:abstractNum w:abstractNumId="1">
    <w:nsid w:val="007C438C"/>
    <w:multiLevelType w:val="hybridMultilevel"/>
    <w:tmpl w:val="39168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884EA5"/>
    <w:multiLevelType w:val="hybridMultilevel"/>
    <w:tmpl w:val="08227C1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6B78C9"/>
    <w:multiLevelType w:val="hybridMultilevel"/>
    <w:tmpl w:val="2E944F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1E6ED5"/>
    <w:multiLevelType w:val="hybridMultilevel"/>
    <w:tmpl w:val="40B859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12B5F84"/>
    <w:multiLevelType w:val="hybridMultilevel"/>
    <w:tmpl w:val="D082AAF4"/>
    <w:lvl w:ilvl="0" w:tplc="33F23ED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8DF5711"/>
    <w:multiLevelType w:val="hybridMultilevel"/>
    <w:tmpl w:val="53DE05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DBE425A"/>
    <w:multiLevelType w:val="hybridMultilevel"/>
    <w:tmpl w:val="3AF884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36344F8"/>
    <w:multiLevelType w:val="hybridMultilevel"/>
    <w:tmpl w:val="FA5C6018"/>
    <w:lvl w:ilvl="0" w:tplc="5CC423B4">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B29750F"/>
    <w:multiLevelType w:val="hybridMultilevel"/>
    <w:tmpl w:val="3C587F1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BFE793B"/>
    <w:multiLevelType w:val="hybridMultilevel"/>
    <w:tmpl w:val="F3A6C2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23420E5"/>
    <w:multiLevelType w:val="hybridMultilevel"/>
    <w:tmpl w:val="DCB00B2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54B2BA2"/>
    <w:multiLevelType w:val="hybridMultilevel"/>
    <w:tmpl w:val="6016A8A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66C0028"/>
    <w:multiLevelType w:val="hybridMultilevel"/>
    <w:tmpl w:val="7112321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1D63404"/>
    <w:multiLevelType w:val="hybridMultilevel"/>
    <w:tmpl w:val="7592FE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3370A15"/>
    <w:multiLevelType w:val="hybridMultilevel"/>
    <w:tmpl w:val="CDFE2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51E6F8F"/>
    <w:multiLevelType w:val="hybridMultilevel"/>
    <w:tmpl w:val="1A56D7DE"/>
    <w:lvl w:ilvl="0" w:tplc="309E6C3C">
      <w:start w:val="1"/>
      <w:numFmt w:val="bullet"/>
      <w:pStyle w:val="BulletLis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6C746560"/>
    <w:multiLevelType w:val="hybridMultilevel"/>
    <w:tmpl w:val="2FAC5936"/>
    <w:lvl w:ilvl="0" w:tplc="A7281216">
      <w:numFmt w:val="bullet"/>
      <w:lvlText w:val="-"/>
      <w:lvlJc w:val="left"/>
      <w:pPr>
        <w:ind w:left="720" w:hanging="360"/>
      </w:pPr>
      <w:rPr>
        <w:rFonts w:ascii="Gotham Light" w:eastAsia="Calibri" w:hAnsi="Gotham Ligh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1F47007"/>
    <w:multiLevelType w:val="hybridMultilevel"/>
    <w:tmpl w:val="8436A284"/>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D3C3000"/>
    <w:multiLevelType w:val="hybridMultilevel"/>
    <w:tmpl w:val="3A94B1F2"/>
    <w:lvl w:ilvl="0" w:tplc="3D22B826">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6"/>
  </w:num>
  <w:num w:numId="2">
    <w:abstractNumId w:val="10"/>
  </w:num>
  <w:num w:numId="3">
    <w:abstractNumId w:val="1"/>
  </w:num>
  <w:num w:numId="4">
    <w:abstractNumId w:val="0"/>
    <w:lvlOverride w:ilvl="0">
      <w:lvl w:ilvl="0">
        <w:numFmt w:val="bullet"/>
        <w:lvlText w:val=""/>
        <w:legacy w:legacy="1" w:legacySpace="0" w:legacyIndent="0"/>
        <w:lvlJc w:val="left"/>
        <w:rPr>
          <w:rFonts w:ascii="Symbol" w:hAnsi="Symbol" w:hint="default"/>
          <w:sz w:val="24"/>
        </w:rPr>
      </w:lvl>
    </w:lvlOverride>
  </w:num>
  <w:num w:numId="5">
    <w:abstractNumId w:val="7"/>
  </w:num>
  <w:num w:numId="6">
    <w:abstractNumId w:val="6"/>
  </w:num>
  <w:num w:numId="7">
    <w:abstractNumId w:val="19"/>
  </w:num>
  <w:num w:numId="8">
    <w:abstractNumId w:val="17"/>
  </w:num>
  <w:num w:numId="9">
    <w:abstractNumId w:val="15"/>
  </w:num>
  <w:num w:numId="10">
    <w:abstractNumId w:val="13"/>
  </w:num>
  <w:num w:numId="11">
    <w:abstractNumId w:val="5"/>
  </w:num>
  <w:num w:numId="12">
    <w:abstractNumId w:val="12"/>
  </w:num>
  <w:num w:numId="13">
    <w:abstractNumId w:val="2"/>
  </w:num>
  <w:num w:numId="14">
    <w:abstractNumId w:val="14"/>
  </w:num>
  <w:num w:numId="15">
    <w:abstractNumId w:val="11"/>
  </w:num>
  <w:num w:numId="16">
    <w:abstractNumId w:val="3"/>
  </w:num>
  <w:num w:numId="17">
    <w:abstractNumId w:val="9"/>
  </w:num>
  <w:num w:numId="18">
    <w:abstractNumId w:val="4"/>
  </w:num>
  <w:num w:numId="19">
    <w:abstractNumId w:val="18"/>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1A59"/>
    <w:rsid w:val="000010B0"/>
    <w:rsid w:val="000011AB"/>
    <w:rsid w:val="00001F2C"/>
    <w:rsid w:val="0000235B"/>
    <w:rsid w:val="00003EFE"/>
    <w:rsid w:val="00014AD7"/>
    <w:rsid w:val="00021417"/>
    <w:rsid w:val="00023386"/>
    <w:rsid w:val="000305F1"/>
    <w:rsid w:val="00030A9F"/>
    <w:rsid w:val="00030E47"/>
    <w:rsid w:val="0003231C"/>
    <w:rsid w:val="00037A9F"/>
    <w:rsid w:val="00037AC6"/>
    <w:rsid w:val="000500EB"/>
    <w:rsid w:val="00052710"/>
    <w:rsid w:val="00053B4D"/>
    <w:rsid w:val="0005723A"/>
    <w:rsid w:val="00063D8C"/>
    <w:rsid w:val="000650C4"/>
    <w:rsid w:val="00066649"/>
    <w:rsid w:val="00080C6D"/>
    <w:rsid w:val="00083EDF"/>
    <w:rsid w:val="00084CC6"/>
    <w:rsid w:val="00084EB1"/>
    <w:rsid w:val="00086261"/>
    <w:rsid w:val="000879C0"/>
    <w:rsid w:val="000879FF"/>
    <w:rsid w:val="0009660F"/>
    <w:rsid w:val="00097F0D"/>
    <w:rsid w:val="000A0DE0"/>
    <w:rsid w:val="000A6437"/>
    <w:rsid w:val="000B2AED"/>
    <w:rsid w:val="000B7676"/>
    <w:rsid w:val="000C2FEA"/>
    <w:rsid w:val="000C3432"/>
    <w:rsid w:val="000D2DB3"/>
    <w:rsid w:val="000D49ED"/>
    <w:rsid w:val="000E24B0"/>
    <w:rsid w:val="000F3A99"/>
    <w:rsid w:val="000F4EA8"/>
    <w:rsid w:val="000F7575"/>
    <w:rsid w:val="000F7881"/>
    <w:rsid w:val="0012203B"/>
    <w:rsid w:val="00122811"/>
    <w:rsid w:val="00132A5D"/>
    <w:rsid w:val="00136774"/>
    <w:rsid w:val="00137D96"/>
    <w:rsid w:val="00154569"/>
    <w:rsid w:val="001570FC"/>
    <w:rsid w:val="00162B7E"/>
    <w:rsid w:val="00165E9D"/>
    <w:rsid w:val="00166FE1"/>
    <w:rsid w:val="001722D1"/>
    <w:rsid w:val="00173BA3"/>
    <w:rsid w:val="0017573B"/>
    <w:rsid w:val="0018117E"/>
    <w:rsid w:val="0018663E"/>
    <w:rsid w:val="00193C3F"/>
    <w:rsid w:val="001961AF"/>
    <w:rsid w:val="00196982"/>
    <w:rsid w:val="001A2076"/>
    <w:rsid w:val="001A75AC"/>
    <w:rsid w:val="001B505F"/>
    <w:rsid w:val="001B7F9D"/>
    <w:rsid w:val="001D281D"/>
    <w:rsid w:val="001D4797"/>
    <w:rsid w:val="001E0CB8"/>
    <w:rsid w:val="001E2B08"/>
    <w:rsid w:val="001E4E24"/>
    <w:rsid w:val="001E776A"/>
    <w:rsid w:val="00203739"/>
    <w:rsid w:val="002116B8"/>
    <w:rsid w:val="002134E4"/>
    <w:rsid w:val="00217772"/>
    <w:rsid w:val="00220F22"/>
    <w:rsid w:val="00225411"/>
    <w:rsid w:val="00235ECC"/>
    <w:rsid w:val="00236B28"/>
    <w:rsid w:val="0024409D"/>
    <w:rsid w:val="00255639"/>
    <w:rsid w:val="00256D31"/>
    <w:rsid w:val="00257B78"/>
    <w:rsid w:val="00260D0C"/>
    <w:rsid w:val="002632C6"/>
    <w:rsid w:val="00263917"/>
    <w:rsid w:val="00272DF9"/>
    <w:rsid w:val="00273ABD"/>
    <w:rsid w:val="0027513F"/>
    <w:rsid w:val="002761C9"/>
    <w:rsid w:val="00277126"/>
    <w:rsid w:val="00295DF4"/>
    <w:rsid w:val="002970BF"/>
    <w:rsid w:val="002A6C8A"/>
    <w:rsid w:val="002B0CFF"/>
    <w:rsid w:val="002B2595"/>
    <w:rsid w:val="002B6B11"/>
    <w:rsid w:val="002B71D0"/>
    <w:rsid w:val="002B7928"/>
    <w:rsid w:val="002C49FF"/>
    <w:rsid w:val="002C67F8"/>
    <w:rsid w:val="002C7AD2"/>
    <w:rsid w:val="002D2C49"/>
    <w:rsid w:val="002D4214"/>
    <w:rsid w:val="002D42CF"/>
    <w:rsid w:val="002D764C"/>
    <w:rsid w:val="002E3D5D"/>
    <w:rsid w:val="002E4EC9"/>
    <w:rsid w:val="002E5A71"/>
    <w:rsid w:val="002E70EC"/>
    <w:rsid w:val="002E7624"/>
    <w:rsid w:val="002F39AE"/>
    <w:rsid w:val="002F7D51"/>
    <w:rsid w:val="00300B48"/>
    <w:rsid w:val="003012A9"/>
    <w:rsid w:val="0031467B"/>
    <w:rsid w:val="00321086"/>
    <w:rsid w:val="00330CA8"/>
    <w:rsid w:val="00332364"/>
    <w:rsid w:val="00332FB6"/>
    <w:rsid w:val="00333100"/>
    <w:rsid w:val="003439F8"/>
    <w:rsid w:val="003510FD"/>
    <w:rsid w:val="00352DC3"/>
    <w:rsid w:val="003544CC"/>
    <w:rsid w:val="003557A7"/>
    <w:rsid w:val="00357940"/>
    <w:rsid w:val="00383E01"/>
    <w:rsid w:val="003844DE"/>
    <w:rsid w:val="00395176"/>
    <w:rsid w:val="003B091A"/>
    <w:rsid w:val="003B4818"/>
    <w:rsid w:val="003B53C3"/>
    <w:rsid w:val="003B64A2"/>
    <w:rsid w:val="003B7519"/>
    <w:rsid w:val="003C4DF4"/>
    <w:rsid w:val="003C5B81"/>
    <w:rsid w:val="003D1D55"/>
    <w:rsid w:val="003D22E5"/>
    <w:rsid w:val="003D35E9"/>
    <w:rsid w:val="003E2024"/>
    <w:rsid w:val="003E726C"/>
    <w:rsid w:val="003E7ADD"/>
    <w:rsid w:val="00406C45"/>
    <w:rsid w:val="004116EC"/>
    <w:rsid w:val="00411D8B"/>
    <w:rsid w:val="004127FB"/>
    <w:rsid w:val="00414559"/>
    <w:rsid w:val="00414DE2"/>
    <w:rsid w:val="00431B1A"/>
    <w:rsid w:val="00433FBA"/>
    <w:rsid w:val="004408E0"/>
    <w:rsid w:val="004419F3"/>
    <w:rsid w:val="00441F78"/>
    <w:rsid w:val="004464C7"/>
    <w:rsid w:val="0046093F"/>
    <w:rsid w:val="00464AB9"/>
    <w:rsid w:val="00467203"/>
    <w:rsid w:val="004708E8"/>
    <w:rsid w:val="004751B1"/>
    <w:rsid w:val="00477237"/>
    <w:rsid w:val="00483EDF"/>
    <w:rsid w:val="004957E5"/>
    <w:rsid w:val="00496E2F"/>
    <w:rsid w:val="004B2D86"/>
    <w:rsid w:val="004C1107"/>
    <w:rsid w:val="004C1A59"/>
    <w:rsid w:val="004C2252"/>
    <w:rsid w:val="004C5461"/>
    <w:rsid w:val="004D6DC0"/>
    <w:rsid w:val="004D6F02"/>
    <w:rsid w:val="004E384F"/>
    <w:rsid w:val="004F0C45"/>
    <w:rsid w:val="004F4A21"/>
    <w:rsid w:val="004F6B5A"/>
    <w:rsid w:val="00500E40"/>
    <w:rsid w:val="00503272"/>
    <w:rsid w:val="005073B4"/>
    <w:rsid w:val="00523E44"/>
    <w:rsid w:val="00524070"/>
    <w:rsid w:val="00525FB5"/>
    <w:rsid w:val="00526C54"/>
    <w:rsid w:val="00533254"/>
    <w:rsid w:val="005363F5"/>
    <w:rsid w:val="0053689F"/>
    <w:rsid w:val="00554F71"/>
    <w:rsid w:val="00556EC8"/>
    <w:rsid w:val="00561A73"/>
    <w:rsid w:val="00562446"/>
    <w:rsid w:val="0057519E"/>
    <w:rsid w:val="005779FC"/>
    <w:rsid w:val="00582B92"/>
    <w:rsid w:val="00590E66"/>
    <w:rsid w:val="005952E8"/>
    <w:rsid w:val="0059657B"/>
    <w:rsid w:val="005A173B"/>
    <w:rsid w:val="005B0E12"/>
    <w:rsid w:val="005C63C7"/>
    <w:rsid w:val="005C6A47"/>
    <w:rsid w:val="005E0BBA"/>
    <w:rsid w:val="005E3898"/>
    <w:rsid w:val="005F26F4"/>
    <w:rsid w:val="005F4E08"/>
    <w:rsid w:val="006024CC"/>
    <w:rsid w:val="00605DE6"/>
    <w:rsid w:val="00606A2E"/>
    <w:rsid w:val="00606EC8"/>
    <w:rsid w:val="006129FC"/>
    <w:rsid w:val="00617400"/>
    <w:rsid w:val="00626BF9"/>
    <w:rsid w:val="00636979"/>
    <w:rsid w:val="006423F6"/>
    <w:rsid w:val="00656961"/>
    <w:rsid w:val="00656D8E"/>
    <w:rsid w:val="00663429"/>
    <w:rsid w:val="00664DF4"/>
    <w:rsid w:val="006658C8"/>
    <w:rsid w:val="006965FD"/>
    <w:rsid w:val="006A0C73"/>
    <w:rsid w:val="006A3526"/>
    <w:rsid w:val="006A75CD"/>
    <w:rsid w:val="006C5DB6"/>
    <w:rsid w:val="006C6BF0"/>
    <w:rsid w:val="006C7764"/>
    <w:rsid w:val="006D399A"/>
    <w:rsid w:val="006E12D2"/>
    <w:rsid w:val="006E393F"/>
    <w:rsid w:val="00713E41"/>
    <w:rsid w:val="00713FFF"/>
    <w:rsid w:val="007160C7"/>
    <w:rsid w:val="00717591"/>
    <w:rsid w:val="00726426"/>
    <w:rsid w:val="00735D3D"/>
    <w:rsid w:val="0074141F"/>
    <w:rsid w:val="00750DF7"/>
    <w:rsid w:val="00755C04"/>
    <w:rsid w:val="0076339B"/>
    <w:rsid w:val="00764237"/>
    <w:rsid w:val="00766BEE"/>
    <w:rsid w:val="0077141A"/>
    <w:rsid w:val="0077584E"/>
    <w:rsid w:val="0077607F"/>
    <w:rsid w:val="00781472"/>
    <w:rsid w:val="007935AB"/>
    <w:rsid w:val="0079585B"/>
    <w:rsid w:val="00796621"/>
    <w:rsid w:val="00796771"/>
    <w:rsid w:val="007A417F"/>
    <w:rsid w:val="007B35B3"/>
    <w:rsid w:val="007C2B33"/>
    <w:rsid w:val="007C2F56"/>
    <w:rsid w:val="007C6001"/>
    <w:rsid w:val="007C6771"/>
    <w:rsid w:val="007C707F"/>
    <w:rsid w:val="007D08AE"/>
    <w:rsid w:val="007E4BE5"/>
    <w:rsid w:val="007E6A04"/>
    <w:rsid w:val="007F3467"/>
    <w:rsid w:val="007F3809"/>
    <w:rsid w:val="00810193"/>
    <w:rsid w:val="00826D71"/>
    <w:rsid w:val="00836795"/>
    <w:rsid w:val="00840522"/>
    <w:rsid w:val="008415EF"/>
    <w:rsid w:val="00843825"/>
    <w:rsid w:val="00846093"/>
    <w:rsid w:val="00847763"/>
    <w:rsid w:val="00851C6D"/>
    <w:rsid w:val="0085564E"/>
    <w:rsid w:val="00873B5E"/>
    <w:rsid w:val="00875772"/>
    <w:rsid w:val="00875EDE"/>
    <w:rsid w:val="00877E91"/>
    <w:rsid w:val="00881F2C"/>
    <w:rsid w:val="00887A85"/>
    <w:rsid w:val="008975B2"/>
    <w:rsid w:val="008C0BB0"/>
    <w:rsid w:val="008C0F73"/>
    <w:rsid w:val="008C38FF"/>
    <w:rsid w:val="008D69F7"/>
    <w:rsid w:val="008F1445"/>
    <w:rsid w:val="00901FC7"/>
    <w:rsid w:val="00913DAA"/>
    <w:rsid w:val="00934A03"/>
    <w:rsid w:val="00940870"/>
    <w:rsid w:val="00954CA4"/>
    <w:rsid w:val="009622E3"/>
    <w:rsid w:val="00967953"/>
    <w:rsid w:val="009724CC"/>
    <w:rsid w:val="00973EC1"/>
    <w:rsid w:val="00976FA5"/>
    <w:rsid w:val="009775FC"/>
    <w:rsid w:val="0099260F"/>
    <w:rsid w:val="00995158"/>
    <w:rsid w:val="009B0397"/>
    <w:rsid w:val="009B577D"/>
    <w:rsid w:val="009C0F62"/>
    <w:rsid w:val="009C151F"/>
    <w:rsid w:val="009D0143"/>
    <w:rsid w:val="009D0198"/>
    <w:rsid w:val="009E2A22"/>
    <w:rsid w:val="009E4908"/>
    <w:rsid w:val="009F0D87"/>
    <w:rsid w:val="009F5FC4"/>
    <w:rsid w:val="009F7BB7"/>
    <w:rsid w:val="00A01B6C"/>
    <w:rsid w:val="00A02ADD"/>
    <w:rsid w:val="00A14FD8"/>
    <w:rsid w:val="00A1656C"/>
    <w:rsid w:val="00A26750"/>
    <w:rsid w:val="00A273BD"/>
    <w:rsid w:val="00A2772A"/>
    <w:rsid w:val="00A31232"/>
    <w:rsid w:val="00A56E1D"/>
    <w:rsid w:val="00A57600"/>
    <w:rsid w:val="00A62A4D"/>
    <w:rsid w:val="00A62EF6"/>
    <w:rsid w:val="00A6584D"/>
    <w:rsid w:val="00A713AD"/>
    <w:rsid w:val="00A7631A"/>
    <w:rsid w:val="00A77F2C"/>
    <w:rsid w:val="00A81A09"/>
    <w:rsid w:val="00A82AA0"/>
    <w:rsid w:val="00A82FF8"/>
    <w:rsid w:val="00A832F7"/>
    <w:rsid w:val="00A8581F"/>
    <w:rsid w:val="00A86A94"/>
    <w:rsid w:val="00A90517"/>
    <w:rsid w:val="00A957C7"/>
    <w:rsid w:val="00AA3647"/>
    <w:rsid w:val="00AA59E5"/>
    <w:rsid w:val="00AC338D"/>
    <w:rsid w:val="00AC350C"/>
    <w:rsid w:val="00AD19E4"/>
    <w:rsid w:val="00AD5F76"/>
    <w:rsid w:val="00AD758D"/>
    <w:rsid w:val="00AE4E25"/>
    <w:rsid w:val="00AE6418"/>
    <w:rsid w:val="00AE688A"/>
    <w:rsid w:val="00B12762"/>
    <w:rsid w:val="00B15457"/>
    <w:rsid w:val="00B22E63"/>
    <w:rsid w:val="00B305D3"/>
    <w:rsid w:val="00B3076C"/>
    <w:rsid w:val="00B30F5B"/>
    <w:rsid w:val="00B3360E"/>
    <w:rsid w:val="00B36BBB"/>
    <w:rsid w:val="00B36EEE"/>
    <w:rsid w:val="00B529DC"/>
    <w:rsid w:val="00B533C7"/>
    <w:rsid w:val="00B634D0"/>
    <w:rsid w:val="00B67E77"/>
    <w:rsid w:val="00B74792"/>
    <w:rsid w:val="00B75186"/>
    <w:rsid w:val="00B910C2"/>
    <w:rsid w:val="00B93333"/>
    <w:rsid w:val="00BA42E1"/>
    <w:rsid w:val="00BB0D48"/>
    <w:rsid w:val="00BB558F"/>
    <w:rsid w:val="00BB7951"/>
    <w:rsid w:val="00BC249A"/>
    <w:rsid w:val="00BC2FC1"/>
    <w:rsid w:val="00BD39F5"/>
    <w:rsid w:val="00BD3E14"/>
    <w:rsid w:val="00BD41D5"/>
    <w:rsid w:val="00BD783D"/>
    <w:rsid w:val="00BE780B"/>
    <w:rsid w:val="00BF11C4"/>
    <w:rsid w:val="00C06693"/>
    <w:rsid w:val="00C06D91"/>
    <w:rsid w:val="00C12EF8"/>
    <w:rsid w:val="00C15DC5"/>
    <w:rsid w:val="00C2180D"/>
    <w:rsid w:val="00C21E9E"/>
    <w:rsid w:val="00C2599A"/>
    <w:rsid w:val="00C30752"/>
    <w:rsid w:val="00C34BA1"/>
    <w:rsid w:val="00C35C1E"/>
    <w:rsid w:val="00C40870"/>
    <w:rsid w:val="00C55753"/>
    <w:rsid w:val="00C56206"/>
    <w:rsid w:val="00C62E5A"/>
    <w:rsid w:val="00C6764D"/>
    <w:rsid w:val="00C7207F"/>
    <w:rsid w:val="00C76DD1"/>
    <w:rsid w:val="00C80461"/>
    <w:rsid w:val="00C8250F"/>
    <w:rsid w:val="00C840BD"/>
    <w:rsid w:val="00C94884"/>
    <w:rsid w:val="00C976EB"/>
    <w:rsid w:val="00CA0AFB"/>
    <w:rsid w:val="00CA4FE3"/>
    <w:rsid w:val="00CB2B07"/>
    <w:rsid w:val="00CB7353"/>
    <w:rsid w:val="00CC1262"/>
    <w:rsid w:val="00CC192C"/>
    <w:rsid w:val="00CC7BDB"/>
    <w:rsid w:val="00CD35F2"/>
    <w:rsid w:val="00CE3A42"/>
    <w:rsid w:val="00CF19A8"/>
    <w:rsid w:val="00CF6FAE"/>
    <w:rsid w:val="00CF74C1"/>
    <w:rsid w:val="00CF7CBE"/>
    <w:rsid w:val="00D0493F"/>
    <w:rsid w:val="00D0720A"/>
    <w:rsid w:val="00D15984"/>
    <w:rsid w:val="00D15F4F"/>
    <w:rsid w:val="00D17124"/>
    <w:rsid w:val="00D21281"/>
    <w:rsid w:val="00D24C36"/>
    <w:rsid w:val="00D26AA4"/>
    <w:rsid w:val="00D41823"/>
    <w:rsid w:val="00D562CC"/>
    <w:rsid w:val="00D61CA0"/>
    <w:rsid w:val="00D61DB5"/>
    <w:rsid w:val="00D73033"/>
    <w:rsid w:val="00D750C7"/>
    <w:rsid w:val="00D83893"/>
    <w:rsid w:val="00D8759F"/>
    <w:rsid w:val="00D902DE"/>
    <w:rsid w:val="00DA293E"/>
    <w:rsid w:val="00DA4724"/>
    <w:rsid w:val="00DB10D8"/>
    <w:rsid w:val="00DD054F"/>
    <w:rsid w:val="00DD51A7"/>
    <w:rsid w:val="00DD5E8E"/>
    <w:rsid w:val="00DE37C8"/>
    <w:rsid w:val="00DE77AB"/>
    <w:rsid w:val="00DF6935"/>
    <w:rsid w:val="00E00E62"/>
    <w:rsid w:val="00E306E0"/>
    <w:rsid w:val="00E4074F"/>
    <w:rsid w:val="00E410A9"/>
    <w:rsid w:val="00E43FEB"/>
    <w:rsid w:val="00E44C93"/>
    <w:rsid w:val="00E4640F"/>
    <w:rsid w:val="00E465A6"/>
    <w:rsid w:val="00E4774B"/>
    <w:rsid w:val="00E50CC9"/>
    <w:rsid w:val="00E60E1D"/>
    <w:rsid w:val="00E62086"/>
    <w:rsid w:val="00E81DAB"/>
    <w:rsid w:val="00E8215D"/>
    <w:rsid w:val="00E92000"/>
    <w:rsid w:val="00E942DC"/>
    <w:rsid w:val="00E97A45"/>
    <w:rsid w:val="00EA188C"/>
    <w:rsid w:val="00EA2520"/>
    <w:rsid w:val="00EB7EC4"/>
    <w:rsid w:val="00EC17F4"/>
    <w:rsid w:val="00ED6A23"/>
    <w:rsid w:val="00EE3371"/>
    <w:rsid w:val="00EE4608"/>
    <w:rsid w:val="00F04A3C"/>
    <w:rsid w:val="00F1022A"/>
    <w:rsid w:val="00F1212E"/>
    <w:rsid w:val="00F12B6A"/>
    <w:rsid w:val="00F1538B"/>
    <w:rsid w:val="00F23CAE"/>
    <w:rsid w:val="00F314E2"/>
    <w:rsid w:val="00F326DE"/>
    <w:rsid w:val="00F34FA9"/>
    <w:rsid w:val="00F41A89"/>
    <w:rsid w:val="00F4259E"/>
    <w:rsid w:val="00F43D11"/>
    <w:rsid w:val="00F4757C"/>
    <w:rsid w:val="00F5075A"/>
    <w:rsid w:val="00F55C68"/>
    <w:rsid w:val="00F63FC7"/>
    <w:rsid w:val="00F66188"/>
    <w:rsid w:val="00F736FB"/>
    <w:rsid w:val="00F7397E"/>
    <w:rsid w:val="00F76BAF"/>
    <w:rsid w:val="00F80B75"/>
    <w:rsid w:val="00F858BF"/>
    <w:rsid w:val="00F94138"/>
    <w:rsid w:val="00FA7612"/>
    <w:rsid w:val="00FB1856"/>
    <w:rsid w:val="00FB6B5E"/>
    <w:rsid w:val="00FC2E96"/>
    <w:rsid w:val="00FE4DBD"/>
    <w:rsid w:val="00FF5B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Normal Table" w:semiHidden="0" w:unhideWhenUsed="0"/>
    <w:lsdException w:name="Table Web 1" w:semiHidden="0" w:unhideWhenUsed="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D562CC"/>
    <w:pPr>
      <w:keepNext/>
      <w:keepLines/>
      <w:spacing w:before="360"/>
      <w:outlineLvl w:val="0"/>
    </w:pPr>
    <w:rPr>
      <w:rFonts w:ascii="Arial" w:eastAsia="Times New Roman" w:hAnsi="Arial"/>
      <w:b/>
      <w:bCs/>
      <w:color w:val="7A2531"/>
      <w:sz w:val="36"/>
      <w:szCs w:val="28"/>
    </w:rPr>
  </w:style>
  <w:style w:type="paragraph" w:styleId="Heading2">
    <w:name w:val="heading 2"/>
    <w:basedOn w:val="Normal"/>
    <w:next w:val="Normal"/>
    <w:link w:val="Heading2Char"/>
    <w:uiPriority w:val="9"/>
    <w:unhideWhenUsed/>
    <w:qFormat/>
    <w:rsid w:val="00D562CC"/>
    <w:pPr>
      <w:keepNext/>
      <w:keepLines/>
      <w:spacing w:before="240"/>
      <w:outlineLvl w:val="1"/>
    </w:pPr>
    <w:rPr>
      <w:rFonts w:ascii="Arial" w:eastAsia="Times New Roman" w:hAnsi="Arial"/>
      <w:b/>
      <w:bCs/>
      <w:color w:val="7A2531"/>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D562CC"/>
    <w:rPr>
      <w:rFonts w:ascii="Arial" w:eastAsia="Times New Roman" w:hAnsi="Arial"/>
      <w:b/>
      <w:bCs/>
      <w:color w:val="7A2531"/>
      <w:sz w:val="36"/>
      <w:szCs w:val="28"/>
    </w:rPr>
  </w:style>
  <w:style w:type="table" w:styleId="TableGrid">
    <w:name w:val="Table Grid"/>
    <w:basedOn w:val="TableNormal"/>
    <w:uiPriority w:val="59"/>
    <w:rsid w:val="006569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ColorfulList-Accent1">
    <w:name w:val="Colorful List Accent 1"/>
    <w:basedOn w:val="TableNormal"/>
    <w:uiPriority w:val="72"/>
    <w:rsid w:val="00656961"/>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D562CC"/>
    <w:rPr>
      <w:rFonts w:ascii="Arial" w:eastAsia="Times New Roman" w:hAnsi="Arial"/>
      <w:b/>
      <w:bCs/>
      <w:color w:val="7A2531"/>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qFormat/>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 w:type="paragraph" w:styleId="NoSpacing">
    <w:name w:val="No Spacing"/>
    <w:uiPriority w:val="1"/>
    <w:qFormat/>
    <w:rsid w:val="00052710"/>
    <w:rPr>
      <w:rFonts w:asciiTheme="minorHAnsi" w:hAnsiTheme="minorHAnsi"/>
      <w:color w:val="2A2723"/>
      <w:sz w:val="24"/>
      <w:szCs w:val="22"/>
    </w:rPr>
  </w:style>
  <w:style w:type="paragraph" w:customStyle="1" w:styleId="subsection-e">
    <w:name w:val="subsection-e"/>
    <w:basedOn w:val="Normal"/>
    <w:rsid w:val="00E50CC9"/>
    <w:pPr>
      <w:spacing w:before="0" w:after="120"/>
      <w:ind w:firstLine="600"/>
    </w:pPr>
    <w:rPr>
      <w:rFonts w:ascii="inherit" w:eastAsia="Times New Roman" w:hAnsi="inherit"/>
      <w:color w:val="auto"/>
      <w:szCs w:val="24"/>
    </w:rPr>
  </w:style>
  <w:style w:type="paragraph" w:customStyle="1" w:styleId="paragraph-e">
    <w:name w:val="paragraph-e"/>
    <w:basedOn w:val="Normal"/>
    <w:rsid w:val="00E50CC9"/>
    <w:pPr>
      <w:spacing w:before="0" w:after="120"/>
      <w:ind w:left="960" w:hanging="300"/>
    </w:pPr>
    <w:rPr>
      <w:rFonts w:ascii="inherit" w:eastAsia="Times New Roman" w:hAnsi="inherit"/>
      <w:color w:val="auto"/>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Normal Table" w:semiHidden="0" w:unhideWhenUsed="0"/>
    <w:lsdException w:name="Table Web 1" w:semiHidden="0" w:unhideWhenUsed="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D562CC"/>
    <w:pPr>
      <w:keepNext/>
      <w:keepLines/>
      <w:spacing w:before="360"/>
      <w:outlineLvl w:val="0"/>
    </w:pPr>
    <w:rPr>
      <w:rFonts w:ascii="Arial" w:eastAsia="Times New Roman" w:hAnsi="Arial"/>
      <w:b/>
      <w:bCs/>
      <w:color w:val="7A2531"/>
      <w:sz w:val="36"/>
      <w:szCs w:val="28"/>
    </w:rPr>
  </w:style>
  <w:style w:type="paragraph" w:styleId="Heading2">
    <w:name w:val="heading 2"/>
    <w:basedOn w:val="Normal"/>
    <w:next w:val="Normal"/>
    <w:link w:val="Heading2Char"/>
    <w:uiPriority w:val="9"/>
    <w:unhideWhenUsed/>
    <w:qFormat/>
    <w:rsid w:val="00D562CC"/>
    <w:pPr>
      <w:keepNext/>
      <w:keepLines/>
      <w:spacing w:before="240"/>
      <w:outlineLvl w:val="1"/>
    </w:pPr>
    <w:rPr>
      <w:rFonts w:ascii="Arial" w:eastAsia="Times New Roman" w:hAnsi="Arial"/>
      <w:b/>
      <w:bCs/>
      <w:color w:val="7A2531"/>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D562CC"/>
    <w:rPr>
      <w:rFonts w:ascii="Arial" w:eastAsia="Times New Roman" w:hAnsi="Arial"/>
      <w:b/>
      <w:bCs/>
      <w:color w:val="7A2531"/>
      <w:sz w:val="36"/>
      <w:szCs w:val="28"/>
    </w:rPr>
  </w:style>
  <w:style w:type="table" w:styleId="TableGrid">
    <w:name w:val="Table Grid"/>
    <w:basedOn w:val="TableNormal"/>
    <w:uiPriority w:val="59"/>
    <w:rsid w:val="006569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ColorfulList-Accent1">
    <w:name w:val="Colorful List Accent 1"/>
    <w:basedOn w:val="TableNormal"/>
    <w:uiPriority w:val="72"/>
    <w:rsid w:val="00656961"/>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D562CC"/>
    <w:rPr>
      <w:rFonts w:ascii="Arial" w:eastAsia="Times New Roman" w:hAnsi="Arial"/>
      <w:b/>
      <w:bCs/>
      <w:color w:val="7A2531"/>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qFormat/>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 w:type="paragraph" w:styleId="NoSpacing">
    <w:name w:val="No Spacing"/>
    <w:uiPriority w:val="1"/>
    <w:qFormat/>
    <w:rsid w:val="00052710"/>
    <w:rPr>
      <w:rFonts w:asciiTheme="minorHAnsi" w:hAnsiTheme="minorHAnsi"/>
      <w:color w:val="2A2723"/>
      <w:sz w:val="24"/>
      <w:szCs w:val="22"/>
    </w:rPr>
  </w:style>
  <w:style w:type="paragraph" w:customStyle="1" w:styleId="subsection-e">
    <w:name w:val="subsection-e"/>
    <w:basedOn w:val="Normal"/>
    <w:rsid w:val="00E50CC9"/>
    <w:pPr>
      <w:spacing w:before="0" w:after="120"/>
      <w:ind w:firstLine="600"/>
    </w:pPr>
    <w:rPr>
      <w:rFonts w:ascii="inherit" w:eastAsia="Times New Roman" w:hAnsi="inherit"/>
      <w:color w:val="auto"/>
      <w:szCs w:val="24"/>
    </w:rPr>
  </w:style>
  <w:style w:type="paragraph" w:customStyle="1" w:styleId="paragraph-e">
    <w:name w:val="paragraph-e"/>
    <w:basedOn w:val="Normal"/>
    <w:rsid w:val="00E50CC9"/>
    <w:pPr>
      <w:spacing w:before="0" w:after="120"/>
      <w:ind w:left="960" w:hanging="300"/>
    </w:pPr>
    <w:rPr>
      <w:rFonts w:ascii="inherit" w:eastAsia="Times New Roman" w:hAnsi="inherit"/>
      <w:color w:val="auto"/>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196970">
      <w:bodyDiv w:val="1"/>
      <w:marLeft w:val="0"/>
      <w:marRight w:val="0"/>
      <w:marTop w:val="0"/>
      <w:marBottom w:val="0"/>
      <w:divBdr>
        <w:top w:val="none" w:sz="0" w:space="0" w:color="auto"/>
        <w:left w:val="none" w:sz="0" w:space="0" w:color="auto"/>
        <w:bottom w:val="none" w:sz="0" w:space="0" w:color="auto"/>
        <w:right w:val="none" w:sz="0" w:space="0" w:color="auto"/>
      </w:divBdr>
      <w:divsChild>
        <w:div w:id="406002570">
          <w:marLeft w:val="0"/>
          <w:marRight w:val="0"/>
          <w:marTop w:val="0"/>
          <w:marBottom w:val="0"/>
          <w:divBdr>
            <w:top w:val="none" w:sz="0" w:space="0" w:color="auto"/>
            <w:left w:val="none" w:sz="0" w:space="0" w:color="auto"/>
            <w:bottom w:val="none" w:sz="0" w:space="0" w:color="auto"/>
            <w:right w:val="none" w:sz="0" w:space="0" w:color="auto"/>
          </w:divBdr>
          <w:divsChild>
            <w:div w:id="1403602526">
              <w:marLeft w:val="0"/>
              <w:marRight w:val="0"/>
              <w:marTop w:val="0"/>
              <w:marBottom w:val="0"/>
              <w:divBdr>
                <w:top w:val="none" w:sz="0" w:space="0" w:color="auto"/>
                <w:left w:val="none" w:sz="0" w:space="0" w:color="auto"/>
                <w:bottom w:val="none" w:sz="0" w:space="0" w:color="auto"/>
                <w:right w:val="none" w:sz="0" w:space="0" w:color="auto"/>
              </w:divBdr>
              <w:divsChild>
                <w:div w:id="781191241">
                  <w:marLeft w:val="0"/>
                  <w:marRight w:val="0"/>
                  <w:marTop w:val="0"/>
                  <w:marBottom w:val="0"/>
                  <w:divBdr>
                    <w:top w:val="none" w:sz="0" w:space="0" w:color="auto"/>
                    <w:left w:val="none" w:sz="0" w:space="0" w:color="auto"/>
                    <w:bottom w:val="none" w:sz="0" w:space="0" w:color="auto"/>
                    <w:right w:val="none" w:sz="0" w:space="0" w:color="auto"/>
                  </w:divBdr>
                  <w:divsChild>
                    <w:div w:id="2019036933">
                      <w:marLeft w:val="0"/>
                      <w:marRight w:val="0"/>
                      <w:marTop w:val="0"/>
                      <w:marBottom w:val="0"/>
                      <w:divBdr>
                        <w:top w:val="none" w:sz="0" w:space="0" w:color="auto"/>
                        <w:left w:val="none" w:sz="0" w:space="0" w:color="auto"/>
                        <w:bottom w:val="none" w:sz="0" w:space="0" w:color="auto"/>
                        <w:right w:val="none" w:sz="0" w:space="0" w:color="auto"/>
                      </w:divBdr>
                      <w:divsChild>
                        <w:div w:id="139762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4327600">
      <w:bodyDiv w:val="1"/>
      <w:marLeft w:val="0"/>
      <w:marRight w:val="0"/>
      <w:marTop w:val="0"/>
      <w:marBottom w:val="0"/>
      <w:divBdr>
        <w:top w:val="none" w:sz="0" w:space="0" w:color="auto"/>
        <w:left w:val="none" w:sz="0" w:space="0" w:color="auto"/>
        <w:bottom w:val="none" w:sz="0" w:space="0" w:color="auto"/>
        <w:right w:val="none" w:sz="0" w:space="0" w:color="auto"/>
      </w:divBdr>
    </w:div>
    <w:div w:id="1417358618">
      <w:bodyDiv w:val="1"/>
      <w:marLeft w:val="0"/>
      <w:marRight w:val="0"/>
      <w:marTop w:val="0"/>
      <w:marBottom w:val="0"/>
      <w:divBdr>
        <w:top w:val="none" w:sz="0" w:space="0" w:color="auto"/>
        <w:left w:val="none" w:sz="0" w:space="0" w:color="auto"/>
        <w:bottom w:val="none" w:sz="0" w:space="0" w:color="auto"/>
        <w:right w:val="none" w:sz="0" w:space="0" w:color="auto"/>
      </w:divBdr>
    </w:div>
    <w:div w:id="1777673857">
      <w:bodyDiv w:val="1"/>
      <w:marLeft w:val="0"/>
      <w:marRight w:val="0"/>
      <w:marTop w:val="0"/>
      <w:marBottom w:val="0"/>
      <w:divBdr>
        <w:top w:val="none" w:sz="0" w:space="0" w:color="auto"/>
        <w:left w:val="none" w:sz="0" w:space="0" w:color="auto"/>
        <w:bottom w:val="none" w:sz="0" w:space="0" w:color="auto"/>
        <w:right w:val="none" w:sz="0" w:space="0" w:color="auto"/>
      </w:divBdr>
      <w:divsChild>
        <w:div w:id="1642690267">
          <w:marLeft w:val="0"/>
          <w:marRight w:val="0"/>
          <w:marTop w:val="0"/>
          <w:marBottom w:val="0"/>
          <w:divBdr>
            <w:top w:val="none" w:sz="0" w:space="0" w:color="auto"/>
            <w:left w:val="none" w:sz="0" w:space="0" w:color="auto"/>
            <w:bottom w:val="none" w:sz="0" w:space="0" w:color="auto"/>
            <w:right w:val="none" w:sz="0" w:space="0" w:color="auto"/>
          </w:divBdr>
          <w:divsChild>
            <w:div w:id="873733955">
              <w:marLeft w:val="0"/>
              <w:marRight w:val="0"/>
              <w:marTop w:val="0"/>
              <w:marBottom w:val="0"/>
              <w:divBdr>
                <w:top w:val="none" w:sz="0" w:space="0" w:color="auto"/>
                <w:left w:val="none" w:sz="0" w:space="0" w:color="auto"/>
                <w:bottom w:val="none" w:sz="0" w:space="0" w:color="auto"/>
                <w:right w:val="none" w:sz="0" w:space="0" w:color="auto"/>
              </w:divBdr>
              <w:divsChild>
                <w:div w:id="212280991">
                  <w:marLeft w:val="0"/>
                  <w:marRight w:val="0"/>
                  <w:marTop w:val="0"/>
                  <w:marBottom w:val="0"/>
                  <w:divBdr>
                    <w:top w:val="none" w:sz="0" w:space="0" w:color="auto"/>
                    <w:left w:val="none" w:sz="0" w:space="0" w:color="auto"/>
                    <w:bottom w:val="none" w:sz="0" w:space="0" w:color="auto"/>
                    <w:right w:val="none" w:sz="0" w:space="0" w:color="auto"/>
                  </w:divBdr>
                  <w:divsChild>
                    <w:div w:id="875235129">
                      <w:marLeft w:val="0"/>
                      <w:marRight w:val="0"/>
                      <w:marTop w:val="0"/>
                      <w:marBottom w:val="0"/>
                      <w:divBdr>
                        <w:top w:val="none" w:sz="0" w:space="0" w:color="auto"/>
                        <w:left w:val="none" w:sz="0" w:space="0" w:color="auto"/>
                        <w:bottom w:val="none" w:sz="0" w:space="0" w:color="auto"/>
                        <w:right w:val="none" w:sz="0" w:space="0" w:color="auto"/>
                      </w:divBdr>
                      <w:divsChild>
                        <w:div w:id="146022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99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glossaryDocument" Target="glossary/document.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grant.HCHSA\Documents\2013.08.15%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49BF2A005624DDA8AB9351A793AB2AD"/>
        <w:category>
          <w:name w:val="General"/>
          <w:gallery w:val="placeholder"/>
        </w:category>
        <w:types>
          <w:type w:val="bbPlcHdr"/>
        </w:types>
        <w:behaviors>
          <w:behavior w:val="content"/>
        </w:behaviors>
        <w:guid w:val="{D36703D3-B315-4B8B-9D39-EDFE1945C2D3}"/>
      </w:docPartPr>
      <w:docPartBody>
        <w:p w:rsidR="00A2653D" w:rsidRDefault="00C62FBB" w:rsidP="00C62FBB">
          <w:pPr>
            <w:pStyle w:val="B49BF2A005624DDA8AB9351A793AB2AD"/>
          </w:pPr>
          <w:r w:rsidRPr="00873B5E">
            <w:rPr>
              <w:rStyle w:val="PlaceholderText"/>
            </w:rPr>
            <w:t>Click here to enter text.</w:t>
          </w:r>
        </w:p>
      </w:docPartBody>
    </w:docPart>
    <w:docPart>
      <w:docPartPr>
        <w:name w:val="5D3704DE57014DD190FE09B88C5715CC"/>
        <w:category>
          <w:name w:val="General"/>
          <w:gallery w:val="placeholder"/>
        </w:category>
        <w:types>
          <w:type w:val="bbPlcHdr"/>
        </w:types>
        <w:behaviors>
          <w:behavior w:val="content"/>
        </w:behaviors>
        <w:guid w:val="{48EB6E88-7D53-49FA-B69E-5407F9AFAEA9}"/>
      </w:docPartPr>
      <w:docPartBody>
        <w:p w:rsidR="00A2653D" w:rsidRDefault="00C62FBB" w:rsidP="00C62FBB">
          <w:pPr>
            <w:pStyle w:val="5D3704DE57014DD190FE09B88C5715CC"/>
          </w:pPr>
          <w:r w:rsidRPr="00873B5E">
            <w:rPr>
              <w:rStyle w:val="PlaceholderText"/>
            </w:rPr>
            <w:t>Click here to enter text.</w:t>
          </w:r>
        </w:p>
      </w:docPartBody>
    </w:docPart>
    <w:docPart>
      <w:docPartPr>
        <w:name w:val="87265B66DC4F4BE79ADE840D963093B5"/>
        <w:category>
          <w:name w:val="General"/>
          <w:gallery w:val="placeholder"/>
        </w:category>
        <w:types>
          <w:type w:val="bbPlcHdr"/>
        </w:types>
        <w:behaviors>
          <w:behavior w:val="content"/>
        </w:behaviors>
        <w:guid w:val="{5AD49DC0-4A2B-4325-A3D3-F3766D17165B}"/>
      </w:docPartPr>
      <w:docPartBody>
        <w:p w:rsidR="00A2653D" w:rsidRDefault="00C62FBB" w:rsidP="00C62FBB">
          <w:pPr>
            <w:pStyle w:val="87265B66DC4F4BE79ADE840D963093B5"/>
          </w:pPr>
          <w:r w:rsidRPr="00873B5E">
            <w:rPr>
              <w:rStyle w:val="PlaceholderText"/>
            </w:rPr>
            <w:t>Click here to enter text.</w:t>
          </w:r>
        </w:p>
      </w:docPartBody>
    </w:docPart>
    <w:docPart>
      <w:docPartPr>
        <w:name w:val="37C9E81AFFDF4B079707360061DDB84B"/>
        <w:category>
          <w:name w:val="General"/>
          <w:gallery w:val="placeholder"/>
        </w:category>
        <w:types>
          <w:type w:val="bbPlcHdr"/>
        </w:types>
        <w:behaviors>
          <w:behavior w:val="content"/>
        </w:behaviors>
        <w:guid w:val="{99639963-AB59-4491-B909-D6E136D781AB}"/>
      </w:docPartPr>
      <w:docPartBody>
        <w:p w:rsidR="00A2653D" w:rsidRDefault="00C62FBB" w:rsidP="00C62FBB">
          <w:pPr>
            <w:pStyle w:val="37C9E81AFFDF4B079707360061DDB84B"/>
          </w:pPr>
          <w:r w:rsidRPr="00873B5E">
            <w:rPr>
              <w:rStyle w:val="PlaceholderText"/>
            </w:rPr>
            <w:t>Click here to enter text.</w:t>
          </w:r>
        </w:p>
      </w:docPartBody>
    </w:docPart>
    <w:docPart>
      <w:docPartPr>
        <w:name w:val="46841A7A12DF426F906CD0C704439C8D"/>
        <w:category>
          <w:name w:val="General"/>
          <w:gallery w:val="placeholder"/>
        </w:category>
        <w:types>
          <w:type w:val="bbPlcHdr"/>
        </w:types>
        <w:behaviors>
          <w:behavior w:val="content"/>
        </w:behaviors>
        <w:guid w:val="{ECCC1D85-0A64-4E60-B38D-8A612884FDA4}"/>
      </w:docPartPr>
      <w:docPartBody>
        <w:p w:rsidR="00A2653D" w:rsidRDefault="00C62FBB" w:rsidP="00C62FBB">
          <w:pPr>
            <w:pStyle w:val="46841A7A12DF426F906CD0C704439C8D"/>
          </w:pPr>
          <w:r w:rsidRPr="00873B5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panose1 w:val="02000603030000020004"/>
    <w:charset w:val="00"/>
    <w:family w:val="auto"/>
    <w:pitch w:val="variable"/>
    <w:sig w:usb0="800000AF" w:usb1="40000048" w:usb2="00000000" w:usb3="00000000" w:csb0="0000011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Gotham Book">
    <w:altName w:val="Gotham-Book"/>
    <w:panose1 w:val="00000000000000000000"/>
    <w:charset w:val="00"/>
    <w:family w:val="modern"/>
    <w:notTrueType/>
    <w:pitch w:val="variable"/>
    <w:sig w:usb0="A10000FF" w:usb1="4000005B" w:usb2="00000000" w:usb3="00000000" w:csb0="0000009B" w:csb1="00000000"/>
  </w:font>
  <w:font w:name="ＭＳ ゴシック">
    <w:charset w:val="4E"/>
    <w:family w:val="auto"/>
    <w:pitch w:val="variable"/>
    <w:sig w:usb0="E00002FF" w:usb1="6AC7FDFB" w:usb2="00000012" w:usb3="00000000" w:csb0="0002009F" w:csb1="00000000"/>
  </w:font>
  <w:font w:name="inherit">
    <w:altName w:val="Times New Roman"/>
    <w:panose1 w:val="00000000000000000000"/>
    <w:charset w:val="00"/>
    <w:family w:val="roman"/>
    <w:notTrueType/>
    <w:pitch w:val="default"/>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0EAC"/>
    <w:rsid w:val="000568E1"/>
    <w:rsid w:val="000C66AD"/>
    <w:rsid w:val="000F2D8B"/>
    <w:rsid w:val="00131816"/>
    <w:rsid w:val="003A4DA3"/>
    <w:rsid w:val="0041610E"/>
    <w:rsid w:val="00454F2E"/>
    <w:rsid w:val="004C782D"/>
    <w:rsid w:val="006A6098"/>
    <w:rsid w:val="007674B7"/>
    <w:rsid w:val="007D4488"/>
    <w:rsid w:val="00802D20"/>
    <w:rsid w:val="0081709C"/>
    <w:rsid w:val="00870EAC"/>
    <w:rsid w:val="008E598C"/>
    <w:rsid w:val="00907B75"/>
    <w:rsid w:val="00A2653D"/>
    <w:rsid w:val="00AF40E1"/>
    <w:rsid w:val="00B04B1D"/>
    <w:rsid w:val="00B43F46"/>
    <w:rsid w:val="00C245FE"/>
    <w:rsid w:val="00C51A25"/>
    <w:rsid w:val="00C62FBB"/>
    <w:rsid w:val="00CA7B83"/>
    <w:rsid w:val="00D121A1"/>
    <w:rsid w:val="00D3747D"/>
    <w:rsid w:val="00DF4669"/>
    <w:rsid w:val="00E43EB5"/>
    <w:rsid w:val="00E97897"/>
    <w:rsid w:val="00EC1F74"/>
    <w:rsid w:val="00EC75FE"/>
    <w:rsid w:val="00F16739"/>
    <w:rsid w:val="00F20E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62FBB"/>
    <w:rPr>
      <w:color w:val="808080"/>
    </w:rPr>
  </w:style>
  <w:style w:type="paragraph" w:customStyle="1" w:styleId="F0516024C65E4446AD960ADACAE9C921">
    <w:name w:val="F0516024C65E4446AD960ADACAE9C921"/>
    <w:rsid w:val="00870EAC"/>
  </w:style>
  <w:style w:type="paragraph" w:customStyle="1" w:styleId="772EE53E038B45059DD7AAC3D06F05F4">
    <w:name w:val="772EE53E038B45059DD7AAC3D06F05F4"/>
    <w:rsid w:val="00870EAC"/>
  </w:style>
  <w:style w:type="paragraph" w:customStyle="1" w:styleId="6197B86ECF814E1783A90DE6DDB0C0BC">
    <w:name w:val="6197B86ECF814E1783A90DE6DDB0C0BC"/>
    <w:rsid w:val="00870EAC"/>
  </w:style>
  <w:style w:type="paragraph" w:customStyle="1" w:styleId="F6A164C4164C42ADB15CC8F10A3007F7">
    <w:name w:val="F6A164C4164C42ADB15CC8F10A3007F7"/>
    <w:rsid w:val="00870EAC"/>
  </w:style>
  <w:style w:type="paragraph" w:customStyle="1" w:styleId="834364AB16334E8EBBA1DC762897BB45">
    <w:name w:val="834364AB16334E8EBBA1DC762897BB45"/>
    <w:rsid w:val="00870EAC"/>
  </w:style>
  <w:style w:type="paragraph" w:customStyle="1" w:styleId="84E4B382562A4DEAA11153DB11ABD369">
    <w:name w:val="84E4B382562A4DEAA11153DB11ABD369"/>
    <w:rsid w:val="00870EAC"/>
    <w:pPr>
      <w:spacing w:before="120" w:after="0" w:line="240" w:lineRule="auto"/>
    </w:pPr>
    <w:rPr>
      <w:rFonts w:ascii="Gotham Light" w:eastAsia="Calibri" w:hAnsi="Gotham Light" w:cs="Times New Roman"/>
      <w:color w:val="2A2723"/>
      <w:sz w:val="20"/>
    </w:rPr>
  </w:style>
  <w:style w:type="paragraph" w:customStyle="1" w:styleId="F0516024C65E4446AD960ADACAE9C9211">
    <w:name w:val="F0516024C65E4446AD960ADACAE9C9211"/>
    <w:rsid w:val="00870EAC"/>
    <w:pPr>
      <w:spacing w:before="120" w:after="0" w:line="240" w:lineRule="auto"/>
    </w:pPr>
    <w:rPr>
      <w:rFonts w:ascii="Gotham Light" w:eastAsia="Calibri" w:hAnsi="Gotham Light" w:cs="Times New Roman"/>
      <w:color w:val="2A2723"/>
      <w:sz w:val="20"/>
    </w:rPr>
  </w:style>
  <w:style w:type="paragraph" w:customStyle="1" w:styleId="772EE53E038B45059DD7AAC3D06F05F41">
    <w:name w:val="772EE53E038B45059DD7AAC3D06F05F41"/>
    <w:rsid w:val="00870EAC"/>
    <w:pPr>
      <w:spacing w:before="120" w:after="0" w:line="240" w:lineRule="auto"/>
    </w:pPr>
    <w:rPr>
      <w:rFonts w:ascii="Gotham Light" w:eastAsia="Calibri" w:hAnsi="Gotham Light" w:cs="Times New Roman"/>
      <w:color w:val="2A2723"/>
      <w:sz w:val="20"/>
    </w:rPr>
  </w:style>
  <w:style w:type="paragraph" w:customStyle="1" w:styleId="6197B86ECF814E1783A90DE6DDB0C0BC1">
    <w:name w:val="6197B86ECF814E1783A90DE6DDB0C0BC1"/>
    <w:rsid w:val="00870EAC"/>
    <w:pPr>
      <w:spacing w:before="120" w:after="0" w:line="240" w:lineRule="auto"/>
    </w:pPr>
    <w:rPr>
      <w:rFonts w:ascii="Gotham Light" w:eastAsia="Calibri" w:hAnsi="Gotham Light" w:cs="Times New Roman"/>
      <w:color w:val="2A2723"/>
      <w:sz w:val="20"/>
    </w:rPr>
  </w:style>
  <w:style w:type="paragraph" w:customStyle="1" w:styleId="F6A164C4164C42ADB15CC8F10A3007F71">
    <w:name w:val="F6A164C4164C42ADB15CC8F10A3007F71"/>
    <w:rsid w:val="00870EAC"/>
    <w:pPr>
      <w:spacing w:before="120" w:after="0" w:line="240" w:lineRule="auto"/>
    </w:pPr>
    <w:rPr>
      <w:rFonts w:ascii="Gotham Light" w:eastAsia="Calibri" w:hAnsi="Gotham Light" w:cs="Times New Roman"/>
      <w:color w:val="2A2723"/>
      <w:sz w:val="20"/>
    </w:rPr>
  </w:style>
  <w:style w:type="paragraph" w:customStyle="1" w:styleId="834364AB16334E8EBBA1DC762897BB451">
    <w:name w:val="834364AB16334E8EBBA1DC762897BB451"/>
    <w:rsid w:val="00870EAC"/>
    <w:pPr>
      <w:spacing w:before="120" w:after="0" w:line="240" w:lineRule="auto"/>
    </w:pPr>
    <w:rPr>
      <w:rFonts w:ascii="Gotham Light" w:eastAsia="Calibri" w:hAnsi="Gotham Light" w:cs="Times New Roman"/>
      <w:color w:val="2A2723"/>
      <w:sz w:val="20"/>
    </w:rPr>
  </w:style>
  <w:style w:type="paragraph" w:customStyle="1" w:styleId="36CAAD71EC8C491FA6D568D541B0471F">
    <w:name w:val="36CAAD71EC8C491FA6D568D541B0471F"/>
    <w:rsid w:val="00870EAC"/>
  </w:style>
  <w:style w:type="paragraph" w:customStyle="1" w:styleId="8AFA714626D94576A4C677C76BA9D218">
    <w:name w:val="8AFA714626D94576A4C677C76BA9D218"/>
    <w:rsid w:val="00870EAC"/>
  </w:style>
  <w:style w:type="paragraph" w:customStyle="1" w:styleId="08B9A2C58B1947BBBB61817196441E30">
    <w:name w:val="08B9A2C58B1947BBBB61817196441E30"/>
    <w:rsid w:val="00870EAC"/>
  </w:style>
  <w:style w:type="paragraph" w:customStyle="1" w:styleId="9A220A5F53FB4154B94C5030B6909FB9">
    <w:name w:val="9A220A5F53FB4154B94C5030B6909FB9"/>
    <w:rsid w:val="00870EAC"/>
  </w:style>
  <w:style w:type="paragraph" w:customStyle="1" w:styleId="D4B781CCAB98422BB3D9893C9A595002">
    <w:name w:val="D4B781CCAB98422BB3D9893C9A595002"/>
    <w:rsid w:val="00870EAC"/>
  </w:style>
  <w:style w:type="paragraph" w:customStyle="1" w:styleId="2612B9B281F44FA4B67D5C5E2AC9B774">
    <w:name w:val="2612B9B281F44FA4B67D5C5E2AC9B774"/>
    <w:rsid w:val="00870EAC"/>
  </w:style>
  <w:style w:type="paragraph" w:customStyle="1" w:styleId="33B383A8F79342139508EFDDFD1D4C00">
    <w:name w:val="33B383A8F79342139508EFDDFD1D4C00"/>
    <w:rsid w:val="00870EAC"/>
  </w:style>
  <w:style w:type="paragraph" w:customStyle="1" w:styleId="43CEEB728297487BB7FB4DBE61854E90">
    <w:name w:val="43CEEB728297487BB7FB4DBE61854E90"/>
    <w:rsid w:val="00870EAC"/>
  </w:style>
  <w:style w:type="paragraph" w:customStyle="1" w:styleId="EFA37A92BA544252B9650E4CA7FE2A92">
    <w:name w:val="EFA37A92BA544252B9650E4CA7FE2A92"/>
    <w:rsid w:val="00870EAC"/>
  </w:style>
  <w:style w:type="paragraph" w:customStyle="1" w:styleId="33730415F25F406193ED94AFE061675A">
    <w:name w:val="33730415F25F406193ED94AFE061675A"/>
    <w:rsid w:val="00870EAC"/>
  </w:style>
  <w:style w:type="paragraph" w:customStyle="1" w:styleId="5872B71E66254D8DAAFBA6104A11B8E8">
    <w:name w:val="5872B71E66254D8DAAFBA6104A11B8E8"/>
    <w:rsid w:val="00870EAC"/>
  </w:style>
  <w:style w:type="paragraph" w:customStyle="1" w:styleId="E6A5E4E6DF0C44D1AD2D9DDEDB3B6820">
    <w:name w:val="E6A5E4E6DF0C44D1AD2D9DDEDB3B6820"/>
    <w:rsid w:val="00870EAC"/>
  </w:style>
  <w:style w:type="paragraph" w:customStyle="1" w:styleId="D74666B11AC24D219DDCFF9DC10ABF5E">
    <w:name w:val="D74666B11AC24D219DDCFF9DC10ABF5E"/>
    <w:rsid w:val="00870EAC"/>
  </w:style>
  <w:style w:type="paragraph" w:customStyle="1" w:styleId="A444760EE14D470894B07F8EAE8F3579">
    <w:name w:val="A444760EE14D470894B07F8EAE8F3579"/>
    <w:rsid w:val="00870EAC"/>
  </w:style>
  <w:style w:type="paragraph" w:customStyle="1" w:styleId="8C7D214907744720BEF5ACFD7E43B8FF">
    <w:name w:val="8C7D214907744720BEF5ACFD7E43B8FF"/>
    <w:rsid w:val="00870EAC"/>
  </w:style>
  <w:style w:type="paragraph" w:customStyle="1" w:styleId="5CE58CE4544847B0AD1C8ED507A4E284">
    <w:name w:val="5CE58CE4544847B0AD1C8ED507A4E284"/>
    <w:rsid w:val="00870EAC"/>
  </w:style>
  <w:style w:type="paragraph" w:customStyle="1" w:styleId="45B1316DDBFF400B8D8024A692405515">
    <w:name w:val="45B1316DDBFF400B8D8024A692405515"/>
    <w:rsid w:val="00870EAC"/>
  </w:style>
  <w:style w:type="paragraph" w:customStyle="1" w:styleId="2BCD810865044650901DC1ED3FD5FCE8">
    <w:name w:val="2BCD810865044650901DC1ED3FD5FCE8"/>
    <w:rsid w:val="00870EAC"/>
  </w:style>
  <w:style w:type="paragraph" w:customStyle="1" w:styleId="31C72398CDAC46E6BD3754AF53F350A5">
    <w:name w:val="31C72398CDAC46E6BD3754AF53F350A5"/>
    <w:rsid w:val="00870EAC"/>
  </w:style>
  <w:style w:type="paragraph" w:customStyle="1" w:styleId="80A07CBA875941D091BDFDD2344ECF24">
    <w:name w:val="80A07CBA875941D091BDFDD2344ECF24"/>
    <w:rsid w:val="00870EAC"/>
  </w:style>
  <w:style w:type="paragraph" w:customStyle="1" w:styleId="2C0E946D83E54654BDE498699E561D64">
    <w:name w:val="2C0E946D83E54654BDE498699E561D64"/>
    <w:rsid w:val="00870EAC"/>
  </w:style>
  <w:style w:type="paragraph" w:customStyle="1" w:styleId="84E4B382562A4DEAA11153DB11ABD3691">
    <w:name w:val="84E4B382562A4DEAA11153DB11ABD3691"/>
    <w:rsid w:val="0081709C"/>
    <w:pPr>
      <w:spacing w:before="120" w:after="0" w:line="240" w:lineRule="auto"/>
    </w:pPr>
    <w:rPr>
      <w:rFonts w:eastAsia="Calibri" w:cs="Times New Roman"/>
      <w:color w:val="2A2723"/>
      <w:sz w:val="24"/>
    </w:rPr>
  </w:style>
  <w:style w:type="paragraph" w:customStyle="1" w:styleId="F0516024C65E4446AD960ADACAE9C9212">
    <w:name w:val="F0516024C65E4446AD960ADACAE9C9212"/>
    <w:rsid w:val="0081709C"/>
    <w:pPr>
      <w:spacing w:before="120" w:after="0" w:line="240" w:lineRule="auto"/>
    </w:pPr>
    <w:rPr>
      <w:rFonts w:eastAsia="Calibri" w:cs="Times New Roman"/>
      <w:color w:val="2A2723"/>
      <w:sz w:val="24"/>
    </w:rPr>
  </w:style>
  <w:style w:type="paragraph" w:customStyle="1" w:styleId="772EE53E038B45059DD7AAC3D06F05F42">
    <w:name w:val="772EE53E038B45059DD7AAC3D06F05F42"/>
    <w:rsid w:val="0081709C"/>
    <w:pPr>
      <w:spacing w:before="120" w:after="0" w:line="240" w:lineRule="auto"/>
    </w:pPr>
    <w:rPr>
      <w:rFonts w:eastAsia="Calibri" w:cs="Times New Roman"/>
      <w:color w:val="2A2723"/>
      <w:sz w:val="24"/>
    </w:rPr>
  </w:style>
  <w:style w:type="paragraph" w:customStyle="1" w:styleId="6197B86ECF814E1783A90DE6DDB0C0BC2">
    <w:name w:val="6197B86ECF814E1783A90DE6DDB0C0BC2"/>
    <w:rsid w:val="0081709C"/>
    <w:pPr>
      <w:spacing w:before="120" w:after="0" w:line="240" w:lineRule="auto"/>
    </w:pPr>
    <w:rPr>
      <w:rFonts w:eastAsia="Calibri" w:cs="Times New Roman"/>
      <w:color w:val="2A2723"/>
      <w:sz w:val="24"/>
    </w:rPr>
  </w:style>
  <w:style w:type="paragraph" w:customStyle="1" w:styleId="F6A164C4164C42ADB15CC8F10A3007F72">
    <w:name w:val="F6A164C4164C42ADB15CC8F10A3007F72"/>
    <w:rsid w:val="0081709C"/>
    <w:pPr>
      <w:spacing w:before="120" w:after="0" w:line="240" w:lineRule="auto"/>
    </w:pPr>
    <w:rPr>
      <w:rFonts w:eastAsia="Calibri" w:cs="Times New Roman"/>
      <w:color w:val="2A2723"/>
      <w:sz w:val="24"/>
    </w:rPr>
  </w:style>
  <w:style w:type="paragraph" w:customStyle="1" w:styleId="834364AB16334E8EBBA1DC762897BB452">
    <w:name w:val="834364AB16334E8EBBA1DC762897BB452"/>
    <w:rsid w:val="0081709C"/>
    <w:pPr>
      <w:spacing w:before="120" w:after="0" w:line="240" w:lineRule="auto"/>
    </w:pPr>
    <w:rPr>
      <w:rFonts w:eastAsia="Calibri" w:cs="Times New Roman"/>
      <w:color w:val="2A2723"/>
      <w:sz w:val="24"/>
    </w:rPr>
  </w:style>
  <w:style w:type="paragraph" w:customStyle="1" w:styleId="A444760EE14D470894B07F8EAE8F35791">
    <w:name w:val="A444760EE14D470894B07F8EAE8F35791"/>
    <w:rsid w:val="0081709C"/>
    <w:pPr>
      <w:spacing w:before="120" w:after="0" w:line="240" w:lineRule="auto"/>
    </w:pPr>
    <w:rPr>
      <w:rFonts w:eastAsia="Calibri" w:cs="Times New Roman"/>
      <w:color w:val="2A2723"/>
      <w:sz w:val="24"/>
    </w:rPr>
  </w:style>
  <w:style w:type="paragraph" w:customStyle="1" w:styleId="36CAAD71EC8C491FA6D568D541B0471F1">
    <w:name w:val="36CAAD71EC8C491FA6D568D541B0471F1"/>
    <w:rsid w:val="0081709C"/>
    <w:pPr>
      <w:spacing w:before="120" w:after="0" w:line="240" w:lineRule="auto"/>
    </w:pPr>
    <w:rPr>
      <w:rFonts w:eastAsia="Calibri" w:cs="Times New Roman"/>
      <w:color w:val="2A2723"/>
      <w:sz w:val="24"/>
    </w:rPr>
  </w:style>
  <w:style w:type="paragraph" w:customStyle="1" w:styleId="8AFA714626D94576A4C677C76BA9D2181">
    <w:name w:val="8AFA714626D94576A4C677C76BA9D2181"/>
    <w:rsid w:val="0081709C"/>
    <w:pPr>
      <w:spacing w:before="120" w:after="0" w:line="240" w:lineRule="auto"/>
    </w:pPr>
    <w:rPr>
      <w:rFonts w:eastAsia="Calibri" w:cs="Times New Roman"/>
      <w:color w:val="2A2723"/>
      <w:sz w:val="24"/>
    </w:rPr>
  </w:style>
  <w:style w:type="paragraph" w:customStyle="1" w:styleId="08B9A2C58B1947BBBB61817196441E301">
    <w:name w:val="08B9A2C58B1947BBBB61817196441E301"/>
    <w:rsid w:val="0081709C"/>
    <w:pPr>
      <w:spacing w:before="120" w:after="0" w:line="240" w:lineRule="auto"/>
    </w:pPr>
    <w:rPr>
      <w:rFonts w:eastAsia="Calibri" w:cs="Times New Roman"/>
      <w:color w:val="2A2723"/>
      <w:sz w:val="24"/>
    </w:rPr>
  </w:style>
  <w:style w:type="paragraph" w:customStyle="1" w:styleId="9A220A5F53FB4154B94C5030B6909FB91">
    <w:name w:val="9A220A5F53FB4154B94C5030B6909FB91"/>
    <w:rsid w:val="0081709C"/>
    <w:pPr>
      <w:spacing w:before="120" w:after="0" w:line="240" w:lineRule="auto"/>
    </w:pPr>
    <w:rPr>
      <w:rFonts w:eastAsia="Calibri" w:cs="Times New Roman"/>
      <w:color w:val="2A2723"/>
      <w:sz w:val="24"/>
    </w:rPr>
  </w:style>
  <w:style w:type="paragraph" w:customStyle="1" w:styleId="D4B781CCAB98422BB3D9893C9A5950021">
    <w:name w:val="D4B781CCAB98422BB3D9893C9A5950021"/>
    <w:rsid w:val="0081709C"/>
    <w:pPr>
      <w:spacing w:before="120" w:after="0" w:line="240" w:lineRule="auto"/>
    </w:pPr>
    <w:rPr>
      <w:rFonts w:eastAsia="Calibri" w:cs="Times New Roman"/>
      <w:color w:val="2A2723"/>
      <w:sz w:val="24"/>
    </w:rPr>
  </w:style>
  <w:style w:type="paragraph" w:customStyle="1" w:styleId="2612B9B281F44FA4B67D5C5E2AC9B7741">
    <w:name w:val="2612B9B281F44FA4B67D5C5E2AC9B7741"/>
    <w:rsid w:val="0081709C"/>
    <w:pPr>
      <w:spacing w:before="120" w:after="0" w:line="240" w:lineRule="auto"/>
    </w:pPr>
    <w:rPr>
      <w:rFonts w:eastAsia="Calibri" w:cs="Times New Roman"/>
      <w:color w:val="2A2723"/>
      <w:sz w:val="24"/>
    </w:rPr>
  </w:style>
  <w:style w:type="paragraph" w:customStyle="1" w:styleId="33B383A8F79342139508EFDDFD1D4C001">
    <w:name w:val="33B383A8F79342139508EFDDFD1D4C001"/>
    <w:rsid w:val="0081709C"/>
    <w:pPr>
      <w:spacing w:before="120" w:after="0" w:line="240" w:lineRule="auto"/>
    </w:pPr>
    <w:rPr>
      <w:rFonts w:eastAsia="Calibri" w:cs="Times New Roman"/>
      <w:color w:val="2A2723"/>
      <w:sz w:val="24"/>
    </w:rPr>
  </w:style>
  <w:style w:type="paragraph" w:customStyle="1" w:styleId="43CEEB728297487BB7FB4DBE61854E901">
    <w:name w:val="43CEEB728297487BB7FB4DBE61854E901"/>
    <w:rsid w:val="0081709C"/>
    <w:pPr>
      <w:spacing w:before="120" w:after="0" w:line="240" w:lineRule="auto"/>
    </w:pPr>
    <w:rPr>
      <w:rFonts w:eastAsia="Calibri" w:cs="Times New Roman"/>
      <w:color w:val="2A2723"/>
      <w:sz w:val="24"/>
    </w:rPr>
  </w:style>
  <w:style w:type="paragraph" w:customStyle="1" w:styleId="5872B71E66254D8DAAFBA6104A11B8E81">
    <w:name w:val="5872B71E66254D8DAAFBA6104A11B8E81"/>
    <w:rsid w:val="0081709C"/>
    <w:pPr>
      <w:spacing w:before="120" w:after="0" w:line="240" w:lineRule="auto"/>
    </w:pPr>
    <w:rPr>
      <w:rFonts w:eastAsia="Calibri" w:cs="Times New Roman"/>
      <w:color w:val="2A2723"/>
      <w:sz w:val="24"/>
    </w:rPr>
  </w:style>
  <w:style w:type="paragraph" w:customStyle="1" w:styleId="E6A5E4E6DF0C44D1AD2D9DDEDB3B68201">
    <w:name w:val="E6A5E4E6DF0C44D1AD2D9DDEDB3B68201"/>
    <w:rsid w:val="0081709C"/>
    <w:pPr>
      <w:spacing w:before="120" w:after="0" w:line="240" w:lineRule="auto"/>
    </w:pPr>
    <w:rPr>
      <w:rFonts w:eastAsia="Calibri" w:cs="Times New Roman"/>
      <w:color w:val="2A2723"/>
      <w:sz w:val="24"/>
    </w:rPr>
  </w:style>
  <w:style w:type="paragraph" w:customStyle="1" w:styleId="5CE58CE4544847B0AD1C8ED507A4E2841">
    <w:name w:val="5CE58CE4544847B0AD1C8ED507A4E2841"/>
    <w:rsid w:val="0081709C"/>
    <w:pPr>
      <w:spacing w:before="120" w:after="0" w:line="240" w:lineRule="auto"/>
    </w:pPr>
    <w:rPr>
      <w:rFonts w:eastAsia="Calibri" w:cs="Times New Roman"/>
      <w:color w:val="2A2723"/>
      <w:sz w:val="24"/>
    </w:rPr>
  </w:style>
  <w:style w:type="paragraph" w:customStyle="1" w:styleId="80A07CBA875941D091BDFDD2344ECF241">
    <w:name w:val="80A07CBA875941D091BDFDD2344ECF241"/>
    <w:rsid w:val="0081709C"/>
    <w:pPr>
      <w:spacing w:before="120" w:after="0" w:line="240" w:lineRule="auto"/>
    </w:pPr>
    <w:rPr>
      <w:rFonts w:eastAsia="Calibri" w:cs="Times New Roman"/>
      <w:color w:val="2A2723"/>
      <w:sz w:val="24"/>
    </w:rPr>
  </w:style>
  <w:style w:type="paragraph" w:customStyle="1" w:styleId="2BCD810865044650901DC1ED3FD5FCE81">
    <w:name w:val="2BCD810865044650901DC1ED3FD5FCE81"/>
    <w:rsid w:val="0081709C"/>
    <w:pPr>
      <w:spacing w:before="120" w:after="0" w:line="240" w:lineRule="auto"/>
    </w:pPr>
    <w:rPr>
      <w:rFonts w:eastAsia="Calibri" w:cs="Times New Roman"/>
      <w:color w:val="2A2723"/>
      <w:sz w:val="24"/>
    </w:rPr>
  </w:style>
  <w:style w:type="paragraph" w:customStyle="1" w:styleId="45B1316DDBFF400B8D8024A6924055151">
    <w:name w:val="45B1316DDBFF400B8D8024A6924055151"/>
    <w:rsid w:val="0081709C"/>
    <w:pPr>
      <w:spacing w:before="120" w:after="0" w:line="240" w:lineRule="auto"/>
    </w:pPr>
    <w:rPr>
      <w:rFonts w:eastAsia="Calibri" w:cs="Times New Roman"/>
      <w:color w:val="2A2723"/>
      <w:sz w:val="24"/>
    </w:rPr>
  </w:style>
  <w:style w:type="paragraph" w:customStyle="1" w:styleId="31C72398CDAC46E6BD3754AF53F350A51">
    <w:name w:val="31C72398CDAC46E6BD3754AF53F350A51"/>
    <w:rsid w:val="0081709C"/>
    <w:pPr>
      <w:spacing w:before="120" w:after="0" w:line="240" w:lineRule="auto"/>
    </w:pPr>
    <w:rPr>
      <w:rFonts w:eastAsia="Calibri" w:cs="Times New Roman"/>
      <w:color w:val="2A2723"/>
      <w:sz w:val="24"/>
    </w:rPr>
  </w:style>
  <w:style w:type="paragraph" w:customStyle="1" w:styleId="2C0E946D83E54654BDE498699E561D641">
    <w:name w:val="2C0E946D83E54654BDE498699E561D641"/>
    <w:rsid w:val="0081709C"/>
    <w:pPr>
      <w:spacing w:before="120" w:after="0" w:line="240" w:lineRule="auto"/>
    </w:pPr>
    <w:rPr>
      <w:rFonts w:eastAsia="Calibri" w:cs="Times New Roman"/>
      <w:color w:val="2A2723"/>
      <w:sz w:val="24"/>
    </w:rPr>
  </w:style>
  <w:style w:type="paragraph" w:customStyle="1" w:styleId="84E4B382562A4DEAA11153DB11ABD3692">
    <w:name w:val="84E4B382562A4DEAA11153DB11ABD3692"/>
    <w:rsid w:val="004C782D"/>
    <w:pPr>
      <w:spacing w:before="120" w:after="0" w:line="240" w:lineRule="auto"/>
    </w:pPr>
    <w:rPr>
      <w:rFonts w:eastAsia="Calibri" w:cs="Times New Roman"/>
      <w:color w:val="2A2723"/>
      <w:sz w:val="24"/>
    </w:rPr>
  </w:style>
  <w:style w:type="paragraph" w:customStyle="1" w:styleId="F0516024C65E4446AD960ADACAE9C9213">
    <w:name w:val="F0516024C65E4446AD960ADACAE9C9213"/>
    <w:rsid w:val="004C782D"/>
    <w:pPr>
      <w:spacing w:before="120" w:after="0" w:line="240" w:lineRule="auto"/>
    </w:pPr>
    <w:rPr>
      <w:rFonts w:eastAsia="Calibri" w:cs="Times New Roman"/>
      <w:color w:val="2A2723"/>
      <w:sz w:val="24"/>
    </w:rPr>
  </w:style>
  <w:style w:type="paragraph" w:customStyle="1" w:styleId="772EE53E038B45059DD7AAC3D06F05F43">
    <w:name w:val="772EE53E038B45059DD7AAC3D06F05F43"/>
    <w:rsid w:val="004C782D"/>
    <w:pPr>
      <w:spacing w:before="120" w:after="0" w:line="240" w:lineRule="auto"/>
    </w:pPr>
    <w:rPr>
      <w:rFonts w:eastAsia="Calibri" w:cs="Times New Roman"/>
      <w:color w:val="2A2723"/>
      <w:sz w:val="24"/>
    </w:rPr>
  </w:style>
  <w:style w:type="paragraph" w:customStyle="1" w:styleId="6197B86ECF814E1783A90DE6DDB0C0BC3">
    <w:name w:val="6197B86ECF814E1783A90DE6DDB0C0BC3"/>
    <w:rsid w:val="004C782D"/>
    <w:pPr>
      <w:spacing w:before="120" w:after="0" w:line="240" w:lineRule="auto"/>
    </w:pPr>
    <w:rPr>
      <w:rFonts w:eastAsia="Calibri" w:cs="Times New Roman"/>
      <w:color w:val="2A2723"/>
      <w:sz w:val="24"/>
    </w:rPr>
  </w:style>
  <w:style w:type="paragraph" w:customStyle="1" w:styleId="F6A164C4164C42ADB15CC8F10A3007F73">
    <w:name w:val="F6A164C4164C42ADB15CC8F10A3007F73"/>
    <w:rsid w:val="004C782D"/>
    <w:pPr>
      <w:spacing w:before="120" w:after="0" w:line="240" w:lineRule="auto"/>
    </w:pPr>
    <w:rPr>
      <w:rFonts w:eastAsia="Calibri" w:cs="Times New Roman"/>
      <w:color w:val="2A2723"/>
      <w:sz w:val="24"/>
    </w:rPr>
  </w:style>
  <w:style w:type="paragraph" w:customStyle="1" w:styleId="834364AB16334E8EBBA1DC762897BB453">
    <w:name w:val="834364AB16334E8EBBA1DC762897BB453"/>
    <w:rsid w:val="004C782D"/>
    <w:pPr>
      <w:spacing w:before="120" w:after="0" w:line="240" w:lineRule="auto"/>
    </w:pPr>
    <w:rPr>
      <w:rFonts w:eastAsia="Calibri" w:cs="Times New Roman"/>
      <w:color w:val="2A2723"/>
      <w:sz w:val="24"/>
    </w:rPr>
  </w:style>
  <w:style w:type="paragraph" w:customStyle="1" w:styleId="A444760EE14D470894B07F8EAE8F35792">
    <w:name w:val="A444760EE14D470894B07F8EAE8F35792"/>
    <w:rsid w:val="004C782D"/>
    <w:pPr>
      <w:spacing w:before="120" w:after="0" w:line="240" w:lineRule="auto"/>
    </w:pPr>
    <w:rPr>
      <w:rFonts w:eastAsia="Calibri" w:cs="Times New Roman"/>
      <w:color w:val="2A2723"/>
      <w:sz w:val="24"/>
    </w:rPr>
  </w:style>
  <w:style w:type="paragraph" w:customStyle="1" w:styleId="36CAAD71EC8C491FA6D568D541B0471F2">
    <w:name w:val="36CAAD71EC8C491FA6D568D541B0471F2"/>
    <w:rsid w:val="004C782D"/>
    <w:pPr>
      <w:spacing w:before="120" w:after="0" w:line="240" w:lineRule="auto"/>
    </w:pPr>
    <w:rPr>
      <w:rFonts w:eastAsia="Calibri" w:cs="Times New Roman"/>
      <w:color w:val="2A2723"/>
      <w:sz w:val="24"/>
    </w:rPr>
  </w:style>
  <w:style w:type="paragraph" w:customStyle="1" w:styleId="8AFA714626D94576A4C677C76BA9D2182">
    <w:name w:val="8AFA714626D94576A4C677C76BA9D2182"/>
    <w:rsid w:val="004C782D"/>
    <w:pPr>
      <w:spacing w:before="120" w:after="0" w:line="240" w:lineRule="auto"/>
    </w:pPr>
    <w:rPr>
      <w:rFonts w:eastAsia="Calibri" w:cs="Times New Roman"/>
      <w:color w:val="2A2723"/>
      <w:sz w:val="24"/>
    </w:rPr>
  </w:style>
  <w:style w:type="paragraph" w:customStyle="1" w:styleId="08B9A2C58B1947BBBB61817196441E302">
    <w:name w:val="08B9A2C58B1947BBBB61817196441E302"/>
    <w:rsid w:val="004C782D"/>
    <w:pPr>
      <w:spacing w:before="120" w:after="0" w:line="240" w:lineRule="auto"/>
    </w:pPr>
    <w:rPr>
      <w:rFonts w:eastAsia="Calibri" w:cs="Times New Roman"/>
      <w:color w:val="2A2723"/>
      <w:sz w:val="24"/>
    </w:rPr>
  </w:style>
  <w:style w:type="paragraph" w:customStyle="1" w:styleId="9A220A5F53FB4154B94C5030B6909FB92">
    <w:name w:val="9A220A5F53FB4154B94C5030B6909FB92"/>
    <w:rsid w:val="004C782D"/>
    <w:pPr>
      <w:spacing w:before="120" w:after="0" w:line="240" w:lineRule="auto"/>
    </w:pPr>
    <w:rPr>
      <w:rFonts w:eastAsia="Calibri" w:cs="Times New Roman"/>
      <w:color w:val="2A2723"/>
      <w:sz w:val="24"/>
    </w:rPr>
  </w:style>
  <w:style w:type="paragraph" w:customStyle="1" w:styleId="D4B781CCAB98422BB3D9893C9A5950022">
    <w:name w:val="D4B781CCAB98422BB3D9893C9A5950022"/>
    <w:rsid w:val="004C782D"/>
    <w:pPr>
      <w:spacing w:before="120" w:after="0" w:line="240" w:lineRule="auto"/>
    </w:pPr>
    <w:rPr>
      <w:rFonts w:eastAsia="Calibri" w:cs="Times New Roman"/>
      <w:color w:val="2A2723"/>
      <w:sz w:val="24"/>
    </w:rPr>
  </w:style>
  <w:style w:type="paragraph" w:customStyle="1" w:styleId="2612B9B281F44FA4B67D5C5E2AC9B7742">
    <w:name w:val="2612B9B281F44FA4B67D5C5E2AC9B7742"/>
    <w:rsid w:val="004C782D"/>
    <w:pPr>
      <w:spacing w:before="120" w:after="0" w:line="240" w:lineRule="auto"/>
    </w:pPr>
    <w:rPr>
      <w:rFonts w:eastAsia="Calibri" w:cs="Times New Roman"/>
      <w:color w:val="2A2723"/>
      <w:sz w:val="24"/>
    </w:rPr>
  </w:style>
  <w:style w:type="paragraph" w:customStyle="1" w:styleId="33B383A8F79342139508EFDDFD1D4C002">
    <w:name w:val="33B383A8F79342139508EFDDFD1D4C002"/>
    <w:rsid w:val="004C782D"/>
    <w:pPr>
      <w:spacing w:before="120" w:after="0" w:line="240" w:lineRule="auto"/>
    </w:pPr>
    <w:rPr>
      <w:rFonts w:eastAsia="Calibri" w:cs="Times New Roman"/>
      <w:color w:val="2A2723"/>
      <w:sz w:val="24"/>
    </w:rPr>
  </w:style>
  <w:style w:type="paragraph" w:customStyle="1" w:styleId="43CEEB728297487BB7FB4DBE61854E902">
    <w:name w:val="43CEEB728297487BB7FB4DBE61854E902"/>
    <w:rsid w:val="004C782D"/>
    <w:pPr>
      <w:spacing w:before="120" w:after="0" w:line="240" w:lineRule="auto"/>
    </w:pPr>
    <w:rPr>
      <w:rFonts w:eastAsia="Calibri" w:cs="Times New Roman"/>
      <w:color w:val="2A2723"/>
      <w:sz w:val="24"/>
    </w:rPr>
  </w:style>
  <w:style w:type="paragraph" w:customStyle="1" w:styleId="5872B71E66254D8DAAFBA6104A11B8E82">
    <w:name w:val="5872B71E66254D8DAAFBA6104A11B8E82"/>
    <w:rsid w:val="004C782D"/>
    <w:pPr>
      <w:spacing w:before="120" w:after="0" w:line="240" w:lineRule="auto"/>
    </w:pPr>
    <w:rPr>
      <w:rFonts w:eastAsia="Calibri" w:cs="Times New Roman"/>
      <w:color w:val="2A2723"/>
      <w:sz w:val="24"/>
    </w:rPr>
  </w:style>
  <w:style w:type="paragraph" w:customStyle="1" w:styleId="E6A5E4E6DF0C44D1AD2D9DDEDB3B68202">
    <w:name w:val="E6A5E4E6DF0C44D1AD2D9DDEDB3B68202"/>
    <w:rsid w:val="004C782D"/>
    <w:pPr>
      <w:spacing w:before="120" w:after="0" w:line="240" w:lineRule="auto"/>
    </w:pPr>
    <w:rPr>
      <w:rFonts w:eastAsia="Calibri" w:cs="Times New Roman"/>
      <w:color w:val="2A2723"/>
      <w:sz w:val="24"/>
    </w:rPr>
  </w:style>
  <w:style w:type="paragraph" w:customStyle="1" w:styleId="5CE58CE4544847B0AD1C8ED507A4E2842">
    <w:name w:val="5CE58CE4544847B0AD1C8ED507A4E2842"/>
    <w:rsid w:val="004C782D"/>
    <w:pPr>
      <w:spacing w:before="120" w:after="0" w:line="240" w:lineRule="auto"/>
    </w:pPr>
    <w:rPr>
      <w:rFonts w:eastAsia="Calibri" w:cs="Times New Roman"/>
      <w:color w:val="2A2723"/>
      <w:sz w:val="24"/>
    </w:rPr>
  </w:style>
  <w:style w:type="paragraph" w:customStyle="1" w:styleId="80A07CBA875941D091BDFDD2344ECF242">
    <w:name w:val="80A07CBA875941D091BDFDD2344ECF242"/>
    <w:rsid w:val="004C782D"/>
    <w:pPr>
      <w:spacing w:before="120" w:after="0" w:line="240" w:lineRule="auto"/>
    </w:pPr>
    <w:rPr>
      <w:rFonts w:eastAsia="Calibri" w:cs="Times New Roman"/>
      <w:color w:val="2A2723"/>
      <w:sz w:val="24"/>
    </w:rPr>
  </w:style>
  <w:style w:type="paragraph" w:customStyle="1" w:styleId="2BCD810865044650901DC1ED3FD5FCE82">
    <w:name w:val="2BCD810865044650901DC1ED3FD5FCE82"/>
    <w:rsid w:val="004C782D"/>
    <w:pPr>
      <w:spacing w:before="120" w:after="0" w:line="240" w:lineRule="auto"/>
    </w:pPr>
    <w:rPr>
      <w:rFonts w:eastAsia="Calibri" w:cs="Times New Roman"/>
      <w:color w:val="2A2723"/>
      <w:sz w:val="24"/>
    </w:rPr>
  </w:style>
  <w:style w:type="paragraph" w:customStyle="1" w:styleId="45B1316DDBFF400B8D8024A6924055152">
    <w:name w:val="45B1316DDBFF400B8D8024A6924055152"/>
    <w:rsid w:val="004C782D"/>
    <w:pPr>
      <w:spacing w:before="120" w:after="0" w:line="240" w:lineRule="auto"/>
    </w:pPr>
    <w:rPr>
      <w:rFonts w:eastAsia="Calibri" w:cs="Times New Roman"/>
      <w:color w:val="2A2723"/>
      <w:sz w:val="24"/>
    </w:rPr>
  </w:style>
  <w:style w:type="paragraph" w:customStyle="1" w:styleId="31C72398CDAC46E6BD3754AF53F350A52">
    <w:name w:val="31C72398CDAC46E6BD3754AF53F350A52"/>
    <w:rsid w:val="004C782D"/>
    <w:pPr>
      <w:spacing w:before="120" w:after="0" w:line="240" w:lineRule="auto"/>
    </w:pPr>
    <w:rPr>
      <w:rFonts w:eastAsia="Calibri" w:cs="Times New Roman"/>
      <w:color w:val="2A2723"/>
      <w:sz w:val="24"/>
    </w:rPr>
  </w:style>
  <w:style w:type="paragraph" w:customStyle="1" w:styleId="2C0E946D83E54654BDE498699E561D642">
    <w:name w:val="2C0E946D83E54654BDE498699E561D642"/>
    <w:rsid w:val="004C782D"/>
    <w:pPr>
      <w:spacing w:before="120" w:after="0" w:line="240" w:lineRule="auto"/>
    </w:pPr>
    <w:rPr>
      <w:rFonts w:eastAsia="Calibri" w:cs="Times New Roman"/>
      <w:color w:val="2A2723"/>
      <w:sz w:val="24"/>
    </w:rPr>
  </w:style>
  <w:style w:type="paragraph" w:customStyle="1" w:styleId="F0516024C65E4446AD960ADACAE9C9214">
    <w:name w:val="F0516024C65E4446AD960ADACAE9C9214"/>
    <w:rsid w:val="004C782D"/>
    <w:pPr>
      <w:spacing w:before="120" w:after="0" w:line="240" w:lineRule="auto"/>
    </w:pPr>
    <w:rPr>
      <w:rFonts w:eastAsia="Calibri" w:cs="Times New Roman"/>
      <w:color w:val="2A2723"/>
      <w:sz w:val="24"/>
    </w:rPr>
  </w:style>
  <w:style w:type="paragraph" w:customStyle="1" w:styleId="772EE53E038B45059DD7AAC3D06F05F44">
    <w:name w:val="772EE53E038B45059DD7AAC3D06F05F44"/>
    <w:rsid w:val="004C782D"/>
    <w:pPr>
      <w:spacing w:before="120" w:after="0" w:line="240" w:lineRule="auto"/>
    </w:pPr>
    <w:rPr>
      <w:rFonts w:eastAsia="Calibri" w:cs="Times New Roman"/>
      <w:color w:val="2A2723"/>
      <w:sz w:val="24"/>
    </w:rPr>
  </w:style>
  <w:style w:type="paragraph" w:customStyle="1" w:styleId="6197B86ECF814E1783A90DE6DDB0C0BC4">
    <w:name w:val="6197B86ECF814E1783A90DE6DDB0C0BC4"/>
    <w:rsid w:val="004C782D"/>
    <w:pPr>
      <w:spacing w:before="120" w:after="0" w:line="240" w:lineRule="auto"/>
    </w:pPr>
    <w:rPr>
      <w:rFonts w:eastAsia="Calibri" w:cs="Times New Roman"/>
      <w:color w:val="2A2723"/>
      <w:sz w:val="24"/>
    </w:rPr>
  </w:style>
  <w:style w:type="paragraph" w:customStyle="1" w:styleId="F6A164C4164C42ADB15CC8F10A3007F74">
    <w:name w:val="F6A164C4164C42ADB15CC8F10A3007F74"/>
    <w:rsid w:val="004C782D"/>
    <w:pPr>
      <w:spacing w:before="120" w:after="0" w:line="240" w:lineRule="auto"/>
    </w:pPr>
    <w:rPr>
      <w:rFonts w:eastAsia="Calibri" w:cs="Times New Roman"/>
      <w:color w:val="2A2723"/>
      <w:sz w:val="24"/>
    </w:rPr>
  </w:style>
  <w:style w:type="paragraph" w:customStyle="1" w:styleId="834364AB16334E8EBBA1DC762897BB454">
    <w:name w:val="834364AB16334E8EBBA1DC762897BB454"/>
    <w:rsid w:val="004C782D"/>
    <w:pPr>
      <w:spacing w:before="120" w:after="0" w:line="240" w:lineRule="auto"/>
    </w:pPr>
    <w:rPr>
      <w:rFonts w:eastAsia="Calibri" w:cs="Times New Roman"/>
      <w:color w:val="2A2723"/>
      <w:sz w:val="24"/>
    </w:rPr>
  </w:style>
  <w:style w:type="paragraph" w:customStyle="1" w:styleId="A444760EE14D470894B07F8EAE8F35793">
    <w:name w:val="A444760EE14D470894B07F8EAE8F35793"/>
    <w:rsid w:val="004C782D"/>
    <w:pPr>
      <w:spacing w:before="120" w:after="0" w:line="240" w:lineRule="auto"/>
    </w:pPr>
    <w:rPr>
      <w:rFonts w:eastAsia="Calibri" w:cs="Times New Roman"/>
      <w:color w:val="2A2723"/>
      <w:sz w:val="24"/>
    </w:rPr>
  </w:style>
  <w:style w:type="paragraph" w:customStyle="1" w:styleId="36CAAD71EC8C491FA6D568D541B0471F3">
    <w:name w:val="36CAAD71EC8C491FA6D568D541B0471F3"/>
    <w:rsid w:val="004C782D"/>
    <w:pPr>
      <w:spacing w:before="120" w:after="0" w:line="240" w:lineRule="auto"/>
    </w:pPr>
    <w:rPr>
      <w:rFonts w:eastAsia="Calibri" w:cs="Times New Roman"/>
      <w:color w:val="2A2723"/>
      <w:sz w:val="24"/>
    </w:rPr>
  </w:style>
  <w:style w:type="paragraph" w:customStyle="1" w:styleId="8AFA714626D94576A4C677C76BA9D2183">
    <w:name w:val="8AFA714626D94576A4C677C76BA9D2183"/>
    <w:rsid w:val="004C782D"/>
    <w:pPr>
      <w:spacing w:before="120" w:after="0" w:line="240" w:lineRule="auto"/>
    </w:pPr>
    <w:rPr>
      <w:rFonts w:eastAsia="Calibri" w:cs="Times New Roman"/>
      <w:color w:val="2A2723"/>
      <w:sz w:val="24"/>
    </w:rPr>
  </w:style>
  <w:style w:type="paragraph" w:customStyle="1" w:styleId="08B9A2C58B1947BBBB61817196441E303">
    <w:name w:val="08B9A2C58B1947BBBB61817196441E303"/>
    <w:rsid w:val="004C782D"/>
    <w:pPr>
      <w:spacing w:before="120" w:after="0" w:line="240" w:lineRule="auto"/>
    </w:pPr>
    <w:rPr>
      <w:rFonts w:eastAsia="Calibri" w:cs="Times New Roman"/>
      <w:color w:val="2A2723"/>
      <w:sz w:val="24"/>
    </w:rPr>
  </w:style>
  <w:style w:type="paragraph" w:customStyle="1" w:styleId="9A220A5F53FB4154B94C5030B6909FB93">
    <w:name w:val="9A220A5F53FB4154B94C5030B6909FB93"/>
    <w:rsid w:val="004C782D"/>
    <w:pPr>
      <w:spacing w:before="120" w:after="0" w:line="240" w:lineRule="auto"/>
    </w:pPr>
    <w:rPr>
      <w:rFonts w:eastAsia="Calibri" w:cs="Times New Roman"/>
      <w:color w:val="2A2723"/>
      <w:sz w:val="24"/>
    </w:rPr>
  </w:style>
  <w:style w:type="paragraph" w:customStyle="1" w:styleId="D4B781CCAB98422BB3D9893C9A5950023">
    <w:name w:val="D4B781CCAB98422BB3D9893C9A5950023"/>
    <w:rsid w:val="004C782D"/>
    <w:pPr>
      <w:spacing w:before="120" w:after="0" w:line="240" w:lineRule="auto"/>
    </w:pPr>
    <w:rPr>
      <w:rFonts w:eastAsia="Calibri" w:cs="Times New Roman"/>
      <w:color w:val="2A2723"/>
      <w:sz w:val="24"/>
    </w:rPr>
  </w:style>
  <w:style w:type="paragraph" w:customStyle="1" w:styleId="2612B9B281F44FA4B67D5C5E2AC9B7743">
    <w:name w:val="2612B9B281F44FA4B67D5C5E2AC9B7743"/>
    <w:rsid w:val="004C782D"/>
    <w:pPr>
      <w:spacing w:before="120" w:after="0" w:line="240" w:lineRule="auto"/>
    </w:pPr>
    <w:rPr>
      <w:rFonts w:eastAsia="Calibri" w:cs="Times New Roman"/>
      <w:color w:val="2A2723"/>
      <w:sz w:val="24"/>
    </w:rPr>
  </w:style>
  <w:style w:type="paragraph" w:customStyle="1" w:styleId="33B383A8F79342139508EFDDFD1D4C003">
    <w:name w:val="33B383A8F79342139508EFDDFD1D4C003"/>
    <w:rsid w:val="004C782D"/>
    <w:pPr>
      <w:spacing w:before="120" w:after="0" w:line="240" w:lineRule="auto"/>
    </w:pPr>
    <w:rPr>
      <w:rFonts w:eastAsia="Calibri" w:cs="Times New Roman"/>
      <w:color w:val="2A2723"/>
      <w:sz w:val="24"/>
    </w:rPr>
  </w:style>
  <w:style w:type="paragraph" w:customStyle="1" w:styleId="43CEEB728297487BB7FB4DBE61854E903">
    <w:name w:val="43CEEB728297487BB7FB4DBE61854E903"/>
    <w:rsid w:val="004C782D"/>
    <w:pPr>
      <w:spacing w:before="120" w:after="0" w:line="240" w:lineRule="auto"/>
    </w:pPr>
    <w:rPr>
      <w:rFonts w:eastAsia="Calibri" w:cs="Times New Roman"/>
      <w:color w:val="2A2723"/>
      <w:sz w:val="24"/>
    </w:rPr>
  </w:style>
  <w:style w:type="paragraph" w:customStyle="1" w:styleId="5872B71E66254D8DAAFBA6104A11B8E83">
    <w:name w:val="5872B71E66254D8DAAFBA6104A11B8E83"/>
    <w:rsid w:val="004C782D"/>
    <w:pPr>
      <w:spacing w:before="120" w:after="0" w:line="240" w:lineRule="auto"/>
    </w:pPr>
    <w:rPr>
      <w:rFonts w:eastAsia="Calibri" w:cs="Times New Roman"/>
      <w:color w:val="2A2723"/>
      <w:sz w:val="24"/>
    </w:rPr>
  </w:style>
  <w:style w:type="paragraph" w:customStyle="1" w:styleId="E6A5E4E6DF0C44D1AD2D9DDEDB3B68203">
    <w:name w:val="E6A5E4E6DF0C44D1AD2D9DDEDB3B68203"/>
    <w:rsid w:val="004C782D"/>
    <w:pPr>
      <w:spacing w:before="120" w:after="0" w:line="240" w:lineRule="auto"/>
    </w:pPr>
    <w:rPr>
      <w:rFonts w:eastAsia="Calibri" w:cs="Times New Roman"/>
      <w:color w:val="2A2723"/>
      <w:sz w:val="24"/>
    </w:rPr>
  </w:style>
  <w:style w:type="paragraph" w:customStyle="1" w:styleId="5CE58CE4544847B0AD1C8ED507A4E2843">
    <w:name w:val="5CE58CE4544847B0AD1C8ED507A4E2843"/>
    <w:rsid w:val="004C782D"/>
    <w:pPr>
      <w:spacing w:before="120" w:after="0" w:line="240" w:lineRule="auto"/>
    </w:pPr>
    <w:rPr>
      <w:rFonts w:eastAsia="Calibri" w:cs="Times New Roman"/>
      <w:color w:val="2A2723"/>
      <w:sz w:val="24"/>
    </w:rPr>
  </w:style>
  <w:style w:type="paragraph" w:customStyle="1" w:styleId="80A07CBA875941D091BDFDD2344ECF243">
    <w:name w:val="80A07CBA875941D091BDFDD2344ECF243"/>
    <w:rsid w:val="004C782D"/>
    <w:pPr>
      <w:spacing w:before="120" w:after="0" w:line="240" w:lineRule="auto"/>
    </w:pPr>
    <w:rPr>
      <w:rFonts w:eastAsia="Calibri" w:cs="Times New Roman"/>
      <w:color w:val="2A2723"/>
      <w:sz w:val="24"/>
    </w:rPr>
  </w:style>
  <w:style w:type="paragraph" w:customStyle="1" w:styleId="2BCD810865044650901DC1ED3FD5FCE83">
    <w:name w:val="2BCD810865044650901DC1ED3FD5FCE83"/>
    <w:rsid w:val="004C782D"/>
    <w:pPr>
      <w:spacing w:before="120" w:after="0" w:line="240" w:lineRule="auto"/>
    </w:pPr>
    <w:rPr>
      <w:rFonts w:eastAsia="Calibri" w:cs="Times New Roman"/>
      <w:color w:val="2A2723"/>
      <w:sz w:val="24"/>
    </w:rPr>
  </w:style>
  <w:style w:type="paragraph" w:customStyle="1" w:styleId="45B1316DDBFF400B8D8024A6924055153">
    <w:name w:val="45B1316DDBFF400B8D8024A6924055153"/>
    <w:rsid w:val="004C782D"/>
    <w:pPr>
      <w:spacing w:before="120" w:after="0" w:line="240" w:lineRule="auto"/>
    </w:pPr>
    <w:rPr>
      <w:rFonts w:eastAsia="Calibri" w:cs="Times New Roman"/>
      <w:color w:val="2A2723"/>
      <w:sz w:val="24"/>
    </w:rPr>
  </w:style>
  <w:style w:type="paragraph" w:customStyle="1" w:styleId="31C72398CDAC46E6BD3754AF53F350A53">
    <w:name w:val="31C72398CDAC46E6BD3754AF53F350A53"/>
    <w:rsid w:val="004C782D"/>
    <w:pPr>
      <w:spacing w:before="120" w:after="0" w:line="240" w:lineRule="auto"/>
    </w:pPr>
    <w:rPr>
      <w:rFonts w:eastAsia="Calibri" w:cs="Times New Roman"/>
      <w:color w:val="2A2723"/>
      <w:sz w:val="24"/>
    </w:rPr>
  </w:style>
  <w:style w:type="paragraph" w:customStyle="1" w:styleId="2C0E946D83E54654BDE498699E561D643">
    <w:name w:val="2C0E946D83E54654BDE498699E561D643"/>
    <w:rsid w:val="004C782D"/>
    <w:pPr>
      <w:spacing w:before="120" w:after="0" w:line="240" w:lineRule="auto"/>
    </w:pPr>
    <w:rPr>
      <w:rFonts w:eastAsia="Calibri" w:cs="Times New Roman"/>
      <w:color w:val="2A2723"/>
      <w:sz w:val="24"/>
    </w:rPr>
  </w:style>
  <w:style w:type="paragraph" w:customStyle="1" w:styleId="A54E5C0FB56A44CE9F0FCA891E2B9DE0">
    <w:name w:val="A54E5C0FB56A44CE9F0FCA891E2B9DE0"/>
    <w:rsid w:val="004C782D"/>
    <w:pPr>
      <w:spacing w:before="120" w:after="0" w:line="240" w:lineRule="auto"/>
    </w:pPr>
    <w:rPr>
      <w:rFonts w:eastAsia="Calibri" w:cs="Times New Roman"/>
      <w:color w:val="2A2723"/>
      <w:sz w:val="24"/>
    </w:rPr>
  </w:style>
  <w:style w:type="paragraph" w:customStyle="1" w:styleId="F0516024C65E4446AD960ADACAE9C9215">
    <w:name w:val="F0516024C65E4446AD960ADACAE9C9215"/>
    <w:rsid w:val="004C782D"/>
    <w:pPr>
      <w:spacing w:before="120" w:after="0" w:line="240" w:lineRule="auto"/>
    </w:pPr>
    <w:rPr>
      <w:rFonts w:eastAsia="Calibri" w:cs="Times New Roman"/>
      <w:color w:val="2A2723"/>
      <w:sz w:val="24"/>
    </w:rPr>
  </w:style>
  <w:style w:type="paragraph" w:customStyle="1" w:styleId="772EE53E038B45059DD7AAC3D06F05F45">
    <w:name w:val="772EE53E038B45059DD7AAC3D06F05F45"/>
    <w:rsid w:val="004C782D"/>
    <w:pPr>
      <w:spacing w:before="120" w:after="0" w:line="240" w:lineRule="auto"/>
    </w:pPr>
    <w:rPr>
      <w:rFonts w:eastAsia="Calibri" w:cs="Times New Roman"/>
      <w:color w:val="2A2723"/>
      <w:sz w:val="24"/>
    </w:rPr>
  </w:style>
  <w:style w:type="paragraph" w:customStyle="1" w:styleId="6197B86ECF814E1783A90DE6DDB0C0BC5">
    <w:name w:val="6197B86ECF814E1783A90DE6DDB0C0BC5"/>
    <w:rsid w:val="004C782D"/>
    <w:pPr>
      <w:spacing w:before="120" w:after="0" w:line="240" w:lineRule="auto"/>
    </w:pPr>
    <w:rPr>
      <w:rFonts w:eastAsia="Calibri" w:cs="Times New Roman"/>
      <w:color w:val="2A2723"/>
      <w:sz w:val="24"/>
    </w:rPr>
  </w:style>
  <w:style w:type="paragraph" w:customStyle="1" w:styleId="F6A164C4164C42ADB15CC8F10A3007F75">
    <w:name w:val="F6A164C4164C42ADB15CC8F10A3007F75"/>
    <w:rsid w:val="004C782D"/>
    <w:pPr>
      <w:spacing w:before="120" w:after="0" w:line="240" w:lineRule="auto"/>
    </w:pPr>
    <w:rPr>
      <w:rFonts w:eastAsia="Calibri" w:cs="Times New Roman"/>
      <w:color w:val="2A2723"/>
      <w:sz w:val="24"/>
    </w:rPr>
  </w:style>
  <w:style w:type="paragraph" w:customStyle="1" w:styleId="834364AB16334E8EBBA1DC762897BB455">
    <w:name w:val="834364AB16334E8EBBA1DC762897BB455"/>
    <w:rsid w:val="004C782D"/>
    <w:pPr>
      <w:spacing w:before="120" w:after="0" w:line="240" w:lineRule="auto"/>
    </w:pPr>
    <w:rPr>
      <w:rFonts w:eastAsia="Calibri" w:cs="Times New Roman"/>
      <w:color w:val="2A2723"/>
      <w:sz w:val="24"/>
    </w:rPr>
  </w:style>
  <w:style w:type="paragraph" w:customStyle="1" w:styleId="A444760EE14D470894B07F8EAE8F35794">
    <w:name w:val="A444760EE14D470894B07F8EAE8F35794"/>
    <w:rsid w:val="004C782D"/>
    <w:pPr>
      <w:spacing w:before="120" w:after="0" w:line="240" w:lineRule="auto"/>
    </w:pPr>
    <w:rPr>
      <w:rFonts w:eastAsia="Calibri" w:cs="Times New Roman"/>
      <w:color w:val="2A2723"/>
      <w:sz w:val="24"/>
    </w:rPr>
  </w:style>
  <w:style w:type="paragraph" w:customStyle="1" w:styleId="36CAAD71EC8C491FA6D568D541B0471F4">
    <w:name w:val="36CAAD71EC8C491FA6D568D541B0471F4"/>
    <w:rsid w:val="004C782D"/>
    <w:pPr>
      <w:spacing w:before="120" w:after="0" w:line="240" w:lineRule="auto"/>
    </w:pPr>
    <w:rPr>
      <w:rFonts w:eastAsia="Calibri" w:cs="Times New Roman"/>
      <w:color w:val="2A2723"/>
      <w:sz w:val="24"/>
    </w:rPr>
  </w:style>
  <w:style w:type="paragraph" w:customStyle="1" w:styleId="8AFA714626D94576A4C677C76BA9D2184">
    <w:name w:val="8AFA714626D94576A4C677C76BA9D2184"/>
    <w:rsid w:val="004C782D"/>
    <w:pPr>
      <w:spacing w:before="120" w:after="0" w:line="240" w:lineRule="auto"/>
    </w:pPr>
    <w:rPr>
      <w:rFonts w:eastAsia="Calibri" w:cs="Times New Roman"/>
      <w:color w:val="2A2723"/>
      <w:sz w:val="24"/>
    </w:rPr>
  </w:style>
  <w:style w:type="paragraph" w:customStyle="1" w:styleId="08B9A2C58B1947BBBB61817196441E304">
    <w:name w:val="08B9A2C58B1947BBBB61817196441E304"/>
    <w:rsid w:val="004C782D"/>
    <w:pPr>
      <w:spacing w:before="120" w:after="0" w:line="240" w:lineRule="auto"/>
    </w:pPr>
    <w:rPr>
      <w:rFonts w:eastAsia="Calibri" w:cs="Times New Roman"/>
      <w:color w:val="2A2723"/>
      <w:sz w:val="24"/>
    </w:rPr>
  </w:style>
  <w:style w:type="paragraph" w:customStyle="1" w:styleId="9A220A5F53FB4154B94C5030B6909FB94">
    <w:name w:val="9A220A5F53FB4154B94C5030B6909FB94"/>
    <w:rsid w:val="004C782D"/>
    <w:pPr>
      <w:spacing w:before="120" w:after="0" w:line="240" w:lineRule="auto"/>
    </w:pPr>
    <w:rPr>
      <w:rFonts w:eastAsia="Calibri" w:cs="Times New Roman"/>
      <w:color w:val="2A2723"/>
      <w:sz w:val="24"/>
    </w:rPr>
  </w:style>
  <w:style w:type="paragraph" w:customStyle="1" w:styleId="D4B781CCAB98422BB3D9893C9A5950024">
    <w:name w:val="D4B781CCAB98422BB3D9893C9A5950024"/>
    <w:rsid w:val="004C782D"/>
    <w:pPr>
      <w:spacing w:before="120" w:after="0" w:line="240" w:lineRule="auto"/>
    </w:pPr>
    <w:rPr>
      <w:rFonts w:eastAsia="Calibri" w:cs="Times New Roman"/>
      <w:color w:val="2A2723"/>
      <w:sz w:val="24"/>
    </w:rPr>
  </w:style>
  <w:style w:type="paragraph" w:customStyle="1" w:styleId="2612B9B281F44FA4B67D5C5E2AC9B7744">
    <w:name w:val="2612B9B281F44FA4B67D5C5E2AC9B7744"/>
    <w:rsid w:val="004C782D"/>
    <w:pPr>
      <w:spacing w:before="120" w:after="0" w:line="240" w:lineRule="auto"/>
    </w:pPr>
    <w:rPr>
      <w:rFonts w:eastAsia="Calibri" w:cs="Times New Roman"/>
      <w:color w:val="2A2723"/>
      <w:sz w:val="24"/>
    </w:rPr>
  </w:style>
  <w:style w:type="paragraph" w:customStyle="1" w:styleId="33B383A8F79342139508EFDDFD1D4C004">
    <w:name w:val="33B383A8F79342139508EFDDFD1D4C004"/>
    <w:rsid w:val="004C782D"/>
    <w:pPr>
      <w:spacing w:before="120" w:after="0" w:line="240" w:lineRule="auto"/>
    </w:pPr>
    <w:rPr>
      <w:rFonts w:eastAsia="Calibri" w:cs="Times New Roman"/>
      <w:color w:val="2A2723"/>
      <w:sz w:val="24"/>
    </w:rPr>
  </w:style>
  <w:style w:type="paragraph" w:customStyle="1" w:styleId="43CEEB728297487BB7FB4DBE61854E904">
    <w:name w:val="43CEEB728297487BB7FB4DBE61854E904"/>
    <w:rsid w:val="004C782D"/>
    <w:pPr>
      <w:spacing w:before="120" w:after="0" w:line="240" w:lineRule="auto"/>
    </w:pPr>
    <w:rPr>
      <w:rFonts w:eastAsia="Calibri" w:cs="Times New Roman"/>
      <w:color w:val="2A2723"/>
      <w:sz w:val="24"/>
    </w:rPr>
  </w:style>
  <w:style w:type="paragraph" w:customStyle="1" w:styleId="5872B71E66254D8DAAFBA6104A11B8E84">
    <w:name w:val="5872B71E66254D8DAAFBA6104A11B8E84"/>
    <w:rsid w:val="004C782D"/>
    <w:pPr>
      <w:spacing w:before="120" w:after="0" w:line="240" w:lineRule="auto"/>
    </w:pPr>
    <w:rPr>
      <w:rFonts w:eastAsia="Calibri" w:cs="Times New Roman"/>
      <w:color w:val="2A2723"/>
      <w:sz w:val="24"/>
    </w:rPr>
  </w:style>
  <w:style w:type="paragraph" w:customStyle="1" w:styleId="E6A5E4E6DF0C44D1AD2D9DDEDB3B68204">
    <w:name w:val="E6A5E4E6DF0C44D1AD2D9DDEDB3B68204"/>
    <w:rsid w:val="004C782D"/>
    <w:pPr>
      <w:spacing w:before="120" w:after="0" w:line="240" w:lineRule="auto"/>
    </w:pPr>
    <w:rPr>
      <w:rFonts w:eastAsia="Calibri" w:cs="Times New Roman"/>
      <w:color w:val="2A2723"/>
      <w:sz w:val="24"/>
    </w:rPr>
  </w:style>
  <w:style w:type="paragraph" w:customStyle="1" w:styleId="5CE58CE4544847B0AD1C8ED507A4E2844">
    <w:name w:val="5CE58CE4544847B0AD1C8ED507A4E2844"/>
    <w:rsid w:val="004C782D"/>
    <w:pPr>
      <w:spacing w:before="120" w:after="0" w:line="240" w:lineRule="auto"/>
    </w:pPr>
    <w:rPr>
      <w:rFonts w:eastAsia="Calibri" w:cs="Times New Roman"/>
      <w:color w:val="2A2723"/>
      <w:sz w:val="24"/>
    </w:rPr>
  </w:style>
  <w:style w:type="paragraph" w:customStyle="1" w:styleId="80A07CBA875941D091BDFDD2344ECF244">
    <w:name w:val="80A07CBA875941D091BDFDD2344ECF244"/>
    <w:rsid w:val="004C782D"/>
    <w:pPr>
      <w:spacing w:before="120" w:after="0" w:line="240" w:lineRule="auto"/>
    </w:pPr>
    <w:rPr>
      <w:rFonts w:eastAsia="Calibri" w:cs="Times New Roman"/>
      <w:color w:val="2A2723"/>
      <w:sz w:val="24"/>
    </w:rPr>
  </w:style>
  <w:style w:type="paragraph" w:customStyle="1" w:styleId="2BCD810865044650901DC1ED3FD5FCE84">
    <w:name w:val="2BCD810865044650901DC1ED3FD5FCE84"/>
    <w:rsid w:val="004C782D"/>
    <w:pPr>
      <w:spacing w:before="120" w:after="0" w:line="240" w:lineRule="auto"/>
    </w:pPr>
    <w:rPr>
      <w:rFonts w:eastAsia="Calibri" w:cs="Times New Roman"/>
      <w:color w:val="2A2723"/>
      <w:sz w:val="24"/>
    </w:rPr>
  </w:style>
  <w:style w:type="paragraph" w:customStyle="1" w:styleId="45B1316DDBFF400B8D8024A6924055154">
    <w:name w:val="45B1316DDBFF400B8D8024A6924055154"/>
    <w:rsid w:val="004C782D"/>
    <w:pPr>
      <w:spacing w:before="120" w:after="0" w:line="240" w:lineRule="auto"/>
    </w:pPr>
    <w:rPr>
      <w:rFonts w:eastAsia="Calibri" w:cs="Times New Roman"/>
      <w:color w:val="2A2723"/>
      <w:sz w:val="24"/>
    </w:rPr>
  </w:style>
  <w:style w:type="paragraph" w:customStyle="1" w:styleId="31C72398CDAC46E6BD3754AF53F350A54">
    <w:name w:val="31C72398CDAC46E6BD3754AF53F350A54"/>
    <w:rsid w:val="004C782D"/>
    <w:pPr>
      <w:spacing w:before="120" w:after="0" w:line="240" w:lineRule="auto"/>
    </w:pPr>
    <w:rPr>
      <w:rFonts w:eastAsia="Calibri" w:cs="Times New Roman"/>
      <w:color w:val="2A2723"/>
      <w:sz w:val="24"/>
    </w:rPr>
  </w:style>
  <w:style w:type="paragraph" w:customStyle="1" w:styleId="2C0E946D83E54654BDE498699E561D644">
    <w:name w:val="2C0E946D83E54654BDE498699E561D644"/>
    <w:rsid w:val="004C782D"/>
    <w:pPr>
      <w:spacing w:before="120" w:after="0" w:line="240" w:lineRule="auto"/>
    </w:pPr>
    <w:rPr>
      <w:rFonts w:eastAsia="Calibri" w:cs="Times New Roman"/>
      <w:color w:val="2A2723"/>
      <w:sz w:val="24"/>
    </w:rPr>
  </w:style>
  <w:style w:type="paragraph" w:customStyle="1" w:styleId="A54E5C0FB56A44CE9F0FCA891E2B9DE01">
    <w:name w:val="A54E5C0FB56A44CE9F0FCA891E2B9DE01"/>
    <w:rsid w:val="004C782D"/>
    <w:pPr>
      <w:spacing w:before="120" w:after="0" w:line="240" w:lineRule="auto"/>
    </w:pPr>
    <w:rPr>
      <w:rFonts w:eastAsia="Calibri" w:cs="Times New Roman"/>
      <w:color w:val="2A2723"/>
      <w:sz w:val="24"/>
    </w:rPr>
  </w:style>
  <w:style w:type="paragraph" w:customStyle="1" w:styleId="F0516024C65E4446AD960ADACAE9C9216">
    <w:name w:val="F0516024C65E4446AD960ADACAE9C9216"/>
    <w:rsid w:val="004C782D"/>
    <w:pPr>
      <w:spacing w:before="120" w:after="0" w:line="240" w:lineRule="auto"/>
    </w:pPr>
    <w:rPr>
      <w:rFonts w:eastAsia="Calibri" w:cs="Times New Roman"/>
      <w:color w:val="2A2723"/>
      <w:sz w:val="24"/>
    </w:rPr>
  </w:style>
  <w:style w:type="paragraph" w:customStyle="1" w:styleId="772EE53E038B45059DD7AAC3D06F05F46">
    <w:name w:val="772EE53E038B45059DD7AAC3D06F05F46"/>
    <w:rsid w:val="004C782D"/>
    <w:pPr>
      <w:spacing w:before="120" w:after="0" w:line="240" w:lineRule="auto"/>
    </w:pPr>
    <w:rPr>
      <w:rFonts w:eastAsia="Calibri" w:cs="Times New Roman"/>
      <w:color w:val="2A2723"/>
      <w:sz w:val="24"/>
    </w:rPr>
  </w:style>
  <w:style w:type="paragraph" w:customStyle="1" w:styleId="6197B86ECF814E1783A90DE6DDB0C0BC6">
    <w:name w:val="6197B86ECF814E1783A90DE6DDB0C0BC6"/>
    <w:rsid w:val="004C782D"/>
    <w:pPr>
      <w:spacing w:before="120" w:after="0" w:line="240" w:lineRule="auto"/>
    </w:pPr>
    <w:rPr>
      <w:rFonts w:eastAsia="Calibri" w:cs="Times New Roman"/>
      <w:color w:val="2A2723"/>
      <w:sz w:val="24"/>
    </w:rPr>
  </w:style>
  <w:style w:type="paragraph" w:customStyle="1" w:styleId="F6A164C4164C42ADB15CC8F10A3007F76">
    <w:name w:val="F6A164C4164C42ADB15CC8F10A3007F76"/>
    <w:rsid w:val="004C782D"/>
    <w:pPr>
      <w:spacing w:before="120" w:after="0" w:line="240" w:lineRule="auto"/>
    </w:pPr>
    <w:rPr>
      <w:rFonts w:eastAsia="Calibri" w:cs="Times New Roman"/>
      <w:color w:val="2A2723"/>
      <w:sz w:val="24"/>
    </w:rPr>
  </w:style>
  <w:style w:type="paragraph" w:customStyle="1" w:styleId="834364AB16334E8EBBA1DC762897BB456">
    <w:name w:val="834364AB16334E8EBBA1DC762897BB456"/>
    <w:rsid w:val="004C782D"/>
    <w:pPr>
      <w:spacing w:before="120" w:after="0" w:line="240" w:lineRule="auto"/>
    </w:pPr>
    <w:rPr>
      <w:rFonts w:eastAsia="Calibri" w:cs="Times New Roman"/>
      <w:color w:val="2A2723"/>
      <w:sz w:val="24"/>
    </w:rPr>
  </w:style>
  <w:style w:type="paragraph" w:customStyle="1" w:styleId="A444760EE14D470894B07F8EAE8F35795">
    <w:name w:val="A444760EE14D470894B07F8EAE8F35795"/>
    <w:rsid w:val="004C782D"/>
    <w:pPr>
      <w:spacing w:before="120" w:after="0" w:line="240" w:lineRule="auto"/>
    </w:pPr>
    <w:rPr>
      <w:rFonts w:eastAsia="Calibri" w:cs="Times New Roman"/>
      <w:color w:val="2A2723"/>
      <w:sz w:val="24"/>
    </w:rPr>
  </w:style>
  <w:style w:type="paragraph" w:customStyle="1" w:styleId="36CAAD71EC8C491FA6D568D541B0471F5">
    <w:name w:val="36CAAD71EC8C491FA6D568D541B0471F5"/>
    <w:rsid w:val="004C782D"/>
    <w:pPr>
      <w:spacing w:before="120" w:after="0" w:line="240" w:lineRule="auto"/>
    </w:pPr>
    <w:rPr>
      <w:rFonts w:eastAsia="Calibri" w:cs="Times New Roman"/>
      <w:color w:val="2A2723"/>
      <w:sz w:val="24"/>
    </w:rPr>
  </w:style>
  <w:style w:type="paragraph" w:customStyle="1" w:styleId="8AFA714626D94576A4C677C76BA9D2185">
    <w:name w:val="8AFA714626D94576A4C677C76BA9D2185"/>
    <w:rsid w:val="004C782D"/>
    <w:pPr>
      <w:spacing w:before="120" w:after="0" w:line="240" w:lineRule="auto"/>
    </w:pPr>
    <w:rPr>
      <w:rFonts w:eastAsia="Calibri" w:cs="Times New Roman"/>
      <w:color w:val="2A2723"/>
      <w:sz w:val="24"/>
    </w:rPr>
  </w:style>
  <w:style w:type="paragraph" w:customStyle="1" w:styleId="08B9A2C58B1947BBBB61817196441E305">
    <w:name w:val="08B9A2C58B1947BBBB61817196441E305"/>
    <w:rsid w:val="004C782D"/>
    <w:pPr>
      <w:spacing w:before="120" w:after="0" w:line="240" w:lineRule="auto"/>
    </w:pPr>
    <w:rPr>
      <w:rFonts w:eastAsia="Calibri" w:cs="Times New Roman"/>
      <w:color w:val="2A2723"/>
      <w:sz w:val="24"/>
    </w:rPr>
  </w:style>
  <w:style w:type="paragraph" w:customStyle="1" w:styleId="9A220A5F53FB4154B94C5030B6909FB95">
    <w:name w:val="9A220A5F53FB4154B94C5030B6909FB95"/>
    <w:rsid w:val="004C782D"/>
    <w:pPr>
      <w:spacing w:before="120" w:after="0" w:line="240" w:lineRule="auto"/>
    </w:pPr>
    <w:rPr>
      <w:rFonts w:eastAsia="Calibri" w:cs="Times New Roman"/>
      <w:color w:val="2A2723"/>
      <w:sz w:val="24"/>
    </w:rPr>
  </w:style>
  <w:style w:type="paragraph" w:customStyle="1" w:styleId="D4B781CCAB98422BB3D9893C9A5950025">
    <w:name w:val="D4B781CCAB98422BB3D9893C9A5950025"/>
    <w:rsid w:val="004C782D"/>
    <w:pPr>
      <w:spacing w:before="120" w:after="0" w:line="240" w:lineRule="auto"/>
    </w:pPr>
    <w:rPr>
      <w:rFonts w:eastAsia="Calibri" w:cs="Times New Roman"/>
      <w:color w:val="2A2723"/>
      <w:sz w:val="24"/>
    </w:rPr>
  </w:style>
  <w:style w:type="paragraph" w:customStyle="1" w:styleId="2612B9B281F44FA4B67D5C5E2AC9B7745">
    <w:name w:val="2612B9B281F44FA4B67D5C5E2AC9B7745"/>
    <w:rsid w:val="004C782D"/>
    <w:pPr>
      <w:spacing w:before="120" w:after="0" w:line="240" w:lineRule="auto"/>
    </w:pPr>
    <w:rPr>
      <w:rFonts w:eastAsia="Calibri" w:cs="Times New Roman"/>
      <w:color w:val="2A2723"/>
      <w:sz w:val="24"/>
    </w:rPr>
  </w:style>
  <w:style w:type="paragraph" w:customStyle="1" w:styleId="33B383A8F79342139508EFDDFD1D4C005">
    <w:name w:val="33B383A8F79342139508EFDDFD1D4C005"/>
    <w:rsid w:val="004C782D"/>
    <w:pPr>
      <w:spacing w:before="120" w:after="0" w:line="240" w:lineRule="auto"/>
    </w:pPr>
    <w:rPr>
      <w:rFonts w:eastAsia="Calibri" w:cs="Times New Roman"/>
      <w:color w:val="2A2723"/>
      <w:sz w:val="24"/>
    </w:rPr>
  </w:style>
  <w:style w:type="paragraph" w:customStyle="1" w:styleId="43CEEB728297487BB7FB4DBE61854E905">
    <w:name w:val="43CEEB728297487BB7FB4DBE61854E905"/>
    <w:rsid w:val="004C782D"/>
    <w:pPr>
      <w:spacing w:before="120" w:after="0" w:line="240" w:lineRule="auto"/>
    </w:pPr>
    <w:rPr>
      <w:rFonts w:eastAsia="Calibri" w:cs="Times New Roman"/>
      <w:color w:val="2A2723"/>
      <w:sz w:val="24"/>
    </w:rPr>
  </w:style>
  <w:style w:type="paragraph" w:customStyle="1" w:styleId="5872B71E66254D8DAAFBA6104A11B8E85">
    <w:name w:val="5872B71E66254D8DAAFBA6104A11B8E85"/>
    <w:rsid w:val="004C782D"/>
    <w:pPr>
      <w:spacing w:before="120" w:after="0" w:line="240" w:lineRule="auto"/>
    </w:pPr>
    <w:rPr>
      <w:rFonts w:eastAsia="Calibri" w:cs="Times New Roman"/>
      <w:color w:val="2A2723"/>
      <w:sz w:val="24"/>
    </w:rPr>
  </w:style>
  <w:style w:type="paragraph" w:customStyle="1" w:styleId="E6A5E4E6DF0C44D1AD2D9DDEDB3B68205">
    <w:name w:val="E6A5E4E6DF0C44D1AD2D9DDEDB3B68205"/>
    <w:rsid w:val="004C782D"/>
    <w:pPr>
      <w:spacing w:before="120" w:after="0" w:line="240" w:lineRule="auto"/>
    </w:pPr>
    <w:rPr>
      <w:rFonts w:eastAsia="Calibri" w:cs="Times New Roman"/>
      <w:color w:val="2A2723"/>
      <w:sz w:val="24"/>
    </w:rPr>
  </w:style>
  <w:style w:type="paragraph" w:customStyle="1" w:styleId="5CE58CE4544847B0AD1C8ED507A4E2845">
    <w:name w:val="5CE58CE4544847B0AD1C8ED507A4E2845"/>
    <w:rsid w:val="004C782D"/>
    <w:pPr>
      <w:spacing w:before="120" w:after="0" w:line="240" w:lineRule="auto"/>
    </w:pPr>
    <w:rPr>
      <w:rFonts w:eastAsia="Calibri" w:cs="Times New Roman"/>
      <w:color w:val="2A2723"/>
      <w:sz w:val="24"/>
    </w:rPr>
  </w:style>
  <w:style w:type="paragraph" w:customStyle="1" w:styleId="80A07CBA875941D091BDFDD2344ECF245">
    <w:name w:val="80A07CBA875941D091BDFDD2344ECF245"/>
    <w:rsid w:val="004C782D"/>
    <w:pPr>
      <w:spacing w:before="120" w:after="0" w:line="240" w:lineRule="auto"/>
    </w:pPr>
    <w:rPr>
      <w:rFonts w:eastAsia="Calibri" w:cs="Times New Roman"/>
      <w:color w:val="2A2723"/>
      <w:sz w:val="24"/>
    </w:rPr>
  </w:style>
  <w:style w:type="paragraph" w:customStyle="1" w:styleId="2BCD810865044650901DC1ED3FD5FCE85">
    <w:name w:val="2BCD810865044650901DC1ED3FD5FCE85"/>
    <w:rsid w:val="004C782D"/>
    <w:pPr>
      <w:spacing w:before="120" w:after="0" w:line="240" w:lineRule="auto"/>
    </w:pPr>
    <w:rPr>
      <w:rFonts w:eastAsia="Calibri" w:cs="Times New Roman"/>
      <w:color w:val="2A2723"/>
      <w:sz w:val="24"/>
    </w:rPr>
  </w:style>
  <w:style w:type="paragraph" w:customStyle="1" w:styleId="45B1316DDBFF400B8D8024A6924055155">
    <w:name w:val="45B1316DDBFF400B8D8024A6924055155"/>
    <w:rsid w:val="004C782D"/>
    <w:pPr>
      <w:spacing w:before="120" w:after="0" w:line="240" w:lineRule="auto"/>
    </w:pPr>
    <w:rPr>
      <w:rFonts w:eastAsia="Calibri" w:cs="Times New Roman"/>
      <w:color w:val="2A2723"/>
      <w:sz w:val="24"/>
    </w:rPr>
  </w:style>
  <w:style w:type="paragraph" w:customStyle="1" w:styleId="31C72398CDAC46E6BD3754AF53F350A55">
    <w:name w:val="31C72398CDAC46E6BD3754AF53F350A55"/>
    <w:rsid w:val="004C782D"/>
    <w:pPr>
      <w:spacing w:before="120" w:after="0" w:line="240" w:lineRule="auto"/>
    </w:pPr>
    <w:rPr>
      <w:rFonts w:eastAsia="Calibri" w:cs="Times New Roman"/>
      <w:color w:val="2A2723"/>
      <w:sz w:val="24"/>
    </w:rPr>
  </w:style>
  <w:style w:type="paragraph" w:customStyle="1" w:styleId="2C0E946D83E54654BDE498699E561D645">
    <w:name w:val="2C0E946D83E54654BDE498699E561D645"/>
    <w:rsid w:val="004C782D"/>
    <w:pPr>
      <w:spacing w:before="120" w:after="0" w:line="240" w:lineRule="auto"/>
    </w:pPr>
    <w:rPr>
      <w:rFonts w:eastAsia="Calibri" w:cs="Times New Roman"/>
      <w:color w:val="2A2723"/>
      <w:sz w:val="24"/>
    </w:rPr>
  </w:style>
  <w:style w:type="paragraph" w:customStyle="1" w:styleId="A54E5C0FB56A44CE9F0FCA891E2B9DE02">
    <w:name w:val="A54E5C0FB56A44CE9F0FCA891E2B9DE02"/>
    <w:rsid w:val="004C782D"/>
    <w:pPr>
      <w:spacing w:before="120" w:after="0" w:line="240" w:lineRule="auto"/>
    </w:pPr>
    <w:rPr>
      <w:rFonts w:eastAsia="Calibri" w:cs="Times New Roman"/>
      <w:color w:val="2A2723"/>
      <w:sz w:val="24"/>
    </w:rPr>
  </w:style>
  <w:style w:type="paragraph" w:customStyle="1" w:styleId="F0516024C65E4446AD960ADACAE9C9217">
    <w:name w:val="F0516024C65E4446AD960ADACAE9C9217"/>
    <w:rsid w:val="004C782D"/>
    <w:pPr>
      <w:spacing w:before="120" w:after="0" w:line="240" w:lineRule="auto"/>
    </w:pPr>
    <w:rPr>
      <w:rFonts w:eastAsia="Calibri" w:cs="Times New Roman"/>
      <w:color w:val="2A2723"/>
      <w:sz w:val="24"/>
    </w:rPr>
  </w:style>
  <w:style w:type="paragraph" w:customStyle="1" w:styleId="772EE53E038B45059DD7AAC3D06F05F47">
    <w:name w:val="772EE53E038B45059DD7AAC3D06F05F47"/>
    <w:rsid w:val="004C782D"/>
    <w:pPr>
      <w:spacing w:before="120" w:after="0" w:line="240" w:lineRule="auto"/>
    </w:pPr>
    <w:rPr>
      <w:rFonts w:eastAsia="Calibri" w:cs="Times New Roman"/>
      <w:color w:val="2A2723"/>
      <w:sz w:val="24"/>
    </w:rPr>
  </w:style>
  <w:style w:type="paragraph" w:customStyle="1" w:styleId="6197B86ECF814E1783A90DE6DDB0C0BC7">
    <w:name w:val="6197B86ECF814E1783A90DE6DDB0C0BC7"/>
    <w:rsid w:val="004C782D"/>
    <w:pPr>
      <w:spacing w:before="120" w:after="0" w:line="240" w:lineRule="auto"/>
    </w:pPr>
    <w:rPr>
      <w:rFonts w:eastAsia="Calibri" w:cs="Times New Roman"/>
      <w:color w:val="2A2723"/>
      <w:sz w:val="24"/>
    </w:rPr>
  </w:style>
  <w:style w:type="paragraph" w:customStyle="1" w:styleId="F6A164C4164C42ADB15CC8F10A3007F77">
    <w:name w:val="F6A164C4164C42ADB15CC8F10A3007F77"/>
    <w:rsid w:val="004C782D"/>
    <w:pPr>
      <w:spacing w:before="120" w:after="0" w:line="240" w:lineRule="auto"/>
    </w:pPr>
    <w:rPr>
      <w:rFonts w:eastAsia="Calibri" w:cs="Times New Roman"/>
      <w:color w:val="2A2723"/>
      <w:sz w:val="24"/>
    </w:rPr>
  </w:style>
  <w:style w:type="paragraph" w:customStyle="1" w:styleId="834364AB16334E8EBBA1DC762897BB457">
    <w:name w:val="834364AB16334E8EBBA1DC762897BB457"/>
    <w:rsid w:val="004C782D"/>
    <w:pPr>
      <w:spacing w:before="120" w:after="0" w:line="240" w:lineRule="auto"/>
    </w:pPr>
    <w:rPr>
      <w:rFonts w:eastAsia="Calibri" w:cs="Times New Roman"/>
      <w:color w:val="2A2723"/>
      <w:sz w:val="24"/>
    </w:rPr>
  </w:style>
  <w:style w:type="paragraph" w:customStyle="1" w:styleId="A444760EE14D470894B07F8EAE8F35796">
    <w:name w:val="A444760EE14D470894B07F8EAE8F35796"/>
    <w:rsid w:val="004C782D"/>
    <w:pPr>
      <w:spacing w:before="120" w:after="0" w:line="240" w:lineRule="auto"/>
    </w:pPr>
    <w:rPr>
      <w:rFonts w:eastAsia="Calibri" w:cs="Times New Roman"/>
      <w:color w:val="2A2723"/>
      <w:sz w:val="24"/>
    </w:rPr>
  </w:style>
  <w:style w:type="paragraph" w:customStyle="1" w:styleId="E5C1059EAFA14B75B04167B588DF0249">
    <w:name w:val="E5C1059EAFA14B75B04167B588DF0249"/>
    <w:rsid w:val="004C782D"/>
    <w:pPr>
      <w:spacing w:before="120" w:after="0" w:line="240" w:lineRule="auto"/>
    </w:pPr>
    <w:rPr>
      <w:rFonts w:eastAsia="Calibri" w:cs="Times New Roman"/>
      <w:color w:val="2A2723"/>
      <w:sz w:val="24"/>
    </w:rPr>
  </w:style>
  <w:style w:type="paragraph" w:customStyle="1" w:styleId="36CAAD71EC8C491FA6D568D541B0471F6">
    <w:name w:val="36CAAD71EC8C491FA6D568D541B0471F6"/>
    <w:rsid w:val="004C782D"/>
    <w:pPr>
      <w:spacing w:before="120" w:after="0" w:line="240" w:lineRule="auto"/>
    </w:pPr>
    <w:rPr>
      <w:rFonts w:eastAsia="Calibri" w:cs="Times New Roman"/>
      <w:color w:val="2A2723"/>
      <w:sz w:val="24"/>
    </w:rPr>
  </w:style>
  <w:style w:type="paragraph" w:customStyle="1" w:styleId="8AFA714626D94576A4C677C76BA9D2186">
    <w:name w:val="8AFA714626D94576A4C677C76BA9D2186"/>
    <w:rsid w:val="004C782D"/>
    <w:pPr>
      <w:spacing w:before="120" w:after="0" w:line="240" w:lineRule="auto"/>
    </w:pPr>
    <w:rPr>
      <w:rFonts w:eastAsia="Calibri" w:cs="Times New Roman"/>
      <w:color w:val="2A2723"/>
      <w:sz w:val="24"/>
    </w:rPr>
  </w:style>
  <w:style w:type="paragraph" w:customStyle="1" w:styleId="08B9A2C58B1947BBBB61817196441E306">
    <w:name w:val="08B9A2C58B1947BBBB61817196441E306"/>
    <w:rsid w:val="004C782D"/>
    <w:pPr>
      <w:spacing w:before="120" w:after="0" w:line="240" w:lineRule="auto"/>
    </w:pPr>
    <w:rPr>
      <w:rFonts w:eastAsia="Calibri" w:cs="Times New Roman"/>
      <w:color w:val="2A2723"/>
      <w:sz w:val="24"/>
    </w:rPr>
  </w:style>
  <w:style w:type="paragraph" w:customStyle="1" w:styleId="9A220A5F53FB4154B94C5030B6909FB96">
    <w:name w:val="9A220A5F53FB4154B94C5030B6909FB96"/>
    <w:rsid w:val="004C782D"/>
    <w:pPr>
      <w:spacing w:before="120" w:after="0" w:line="240" w:lineRule="auto"/>
    </w:pPr>
    <w:rPr>
      <w:rFonts w:eastAsia="Calibri" w:cs="Times New Roman"/>
      <w:color w:val="2A2723"/>
      <w:sz w:val="24"/>
    </w:rPr>
  </w:style>
  <w:style w:type="paragraph" w:customStyle="1" w:styleId="D4B781CCAB98422BB3D9893C9A5950026">
    <w:name w:val="D4B781CCAB98422BB3D9893C9A5950026"/>
    <w:rsid w:val="004C782D"/>
    <w:pPr>
      <w:spacing w:before="120" w:after="0" w:line="240" w:lineRule="auto"/>
    </w:pPr>
    <w:rPr>
      <w:rFonts w:eastAsia="Calibri" w:cs="Times New Roman"/>
      <w:color w:val="2A2723"/>
      <w:sz w:val="24"/>
    </w:rPr>
  </w:style>
  <w:style w:type="paragraph" w:customStyle="1" w:styleId="2612B9B281F44FA4B67D5C5E2AC9B7746">
    <w:name w:val="2612B9B281F44FA4B67D5C5E2AC9B7746"/>
    <w:rsid w:val="004C782D"/>
    <w:pPr>
      <w:spacing w:before="120" w:after="0" w:line="240" w:lineRule="auto"/>
    </w:pPr>
    <w:rPr>
      <w:rFonts w:eastAsia="Calibri" w:cs="Times New Roman"/>
      <w:color w:val="2A2723"/>
      <w:sz w:val="24"/>
    </w:rPr>
  </w:style>
  <w:style w:type="paragraph" w:customStyle="1" w:styleId="33B383A8F79342139508EFDDFD1D4C006">
    <w:name w:val="33B383A8F79342139508EFDDFD1D4C006"/>
    <w:rsid w:val="004C782D"/>
    <w:pPr>
      <w:spacing w:before="120" w:after="0" w:line="240" w:lineRule="auto"/>
    </w:pPr>
    <w:rPr>
      <w:rFonts w:eastAsia="Calibri" w:cs="Times New Roman"/>
      <w:color w:val="2A2723"/>
      <w:sz w:val="24"/>
    </w:rPr>
  </w:style>
  <w:style w:type="paragraph" w:customStyle="1" w:styleId="43CEEB728297487BB7FB4DBE61854E906">
    <w:name w:val="43CEEB728297487BB7FB4DBE61854E906"/>
    <w:rsid w:val="004C782D"/>
    <w:pPr>
      <w:spacing w:before="120" w:after="0" w:line="240" w:lineRule="auto"/>
    </w:pPr>
    <w:rPr>
      <w:rFonts w:eastAsia="Calibri" w:cs="Times New Roman"/>
      <w:color w:val="2A2723"/>
      <w:sz w:val="24"/>
    </w:rPr>
  </w:style>
  <w:style w:type="paragraph" w:customStyle="1" w:styleId="5872B71E66254D8DAAFBA6104A11B8E86">
    <w:name w:val="5872B71E66254D8DAAFBA6104A11B8E86"/>
    <w:rsid w:val="004C782D"/>
    <w:pPr>
      <w:spacing w:before="120" w:after="0" w:line="240" w:lineRule="auto"/>
    </w:pPr>
    <w:rPr>
      <w:rFonts w:eastAsia="Calibri" w:cs="Times New Roman"/>
      <w:color w:val="2A2723"/>
      <w:sz w:val="24"/>
    </w:rPr>
  </w:style>
  <w:style w:type="paragraph" w:customStyle="1" w:styleId="E6A5E4E6DF0C44D1AD2D9DDEDB3B68206">
    <w:name w:val="E6A5E4E6DF0C44D1AD2D9DDEDB3B68206"/>
    <w:rsid w:val="004C782D"/>
    <w:pPr>
      <w:spacing w:before="120" w:after="0" w:line="240" w:lineRule="auto"/>
    </w:pPr>
    <w:rPr>
      <w:rFonts w:eastAsia="Calibri" w:cs="Times New Roman"/>
      <w:color w:val="2A2723"/>
      <w:sz w:val="24"/>
    </w:rPr>
  </w:style>
  <w:style w:type="paragraph" w:customStyle="1" w:styleId="5CE58CE4544847B0AD1C8ED507A4E2846">
    <w:name w:val="5CE58CE4544847B0AD1C8ED507A4E2846"/>
    <w:rsid w:val="004C782D"/>
    <w:pPr>
      <w:spacing w:before="120" w:after="0" w:line="240" w:lineRule="auto"/>
    </w:pPr>
    <w:rPr>
      <w:rFonts w:eastAsia="Calibri" w:cs="Times New Roman"/>
      <w:color w:val="2A2723"/>
      <w:sz w:val="24"/>
    </w:rPr>
  </w:style>
  <w:style w:type="paragraph" w:customStyle="1" w:styleId="80A07CBA875941D091BDFDD2344ECF246">
    <w:name w:val="80A07CBA875941D091BDFDD2344ECF246"/>
    <w:rsid w:val="004C782D"/>
    <w:pPr>
      <w:spacing w:before="120" w:after="0" w:line="240" w:lineRule="auto"/>
    </w:pPr>
    <w:rPr>
      <w:rFonts w:eastAsia="Calibri" w:cs="Times New Roman"/>
      <w:color w:val="2A2723"/>
      <w:sz w:val="24"/>
    </w:rPr>
  </w:style>
  <w:style w:type="paragraph" w:customStyle="1" w:styleId="2BCD810865044650901DC1ED3FD5FCE86">
    <w:name w:val="2BCD810865044650901DC1ED3FD5FCE86"/>
    <w:rsid w:val="004C782D"/>
    <w:pPr>
      <w:spacing w:before="120" w:after="0" w:line="240" w:lineRule="auto"/>
    </w:pPr>
    <w:rPr>
      <w:rFonts w:eastAsia="Calibri" w:cs="Times New Roman"/>
      <w:color w:val="2A2723"/>
      <w:sz w:val="24"/>
    </w:rPr>
  </w:style>
  <w:style w:type="paragraph" w:customStyle="1" w:styleId="45B1316DDBFF400B8D8024A6924055156">
    <w:name w:val="45B1316DDBFF400B8D8024A6924055156"/>
    <w:rsid w:val="004C782D"/>
    <w:pPr>
      <w:spacing w:before="120" w:after="0" w:line="240" w:lineRule="auto"/>
    </w:pPr>
    <w:rPr>
      <w:rFonts w:eastAsia="Calibri" w:cs="Times New Roman"/>
      <w:color w:val="2A2723"/>
      <w:sz w:val="24"/>
    </w:rPr>
  </w:style>
  <w:style w:type="paragraph" w:customStyle="1" w:styleId="31C72398CDAC46E6BD3754AF53F350A56">
    <w:name w:val="31C72398CDAC46E6BD3754AF53F350A56"/>
    <w:rsid w:val="004C782D"/>
    <w:pPr>
      <w:spacing w:before="120" w:after="0" w:line="240" w:lineRule="auto"/>
    </w:pPr>
    <w:rPr>
      <w:rFonts w:eastAsia="Calibri" w:cs="Times New Roman"/>
      <w:color w:val="2A2723"/>
      <w:sz w:val="24"/>
    </w:rPr>
  </w:style>
  <w:style w:type="paragraph" w:customStyle="1" w:styleId="2C0E946D83E54654BDE498699E561D646">
    <w:name w:val="2C0E946D83E54654BDE498699E561D646"/>
    <w:rsid w:val="004C782D"/>
    <w:pPr>
      <w:spacing w:before="120" w:after="0" w:line="240" w:lineRule="auto"/>
    </w:pPr>
    <w:rPr>
      <w:rFonts w:eastAsia="Calibri" w:cs="Times New Roman"/>
      <w:color w:val="2A2723"/>
      <w:sz w:val="24"/>
    </w:rPr>
  </w:style>
  <w:style w:type="paragraph" w:customStyle="1" w:styleId="3C8AFEBCFE064B6BB3608C1B26280824">
    <w:name w:val="3C8AFEBCFE064B6BB3608C1B26280824"/>
    <w:rsid w:val="004C782D"/>
  </w:style>
  <w:style w:type="paragraph" w:customStyle="1" w:styleId="2C8121AE2FDB4EE293377B073E70D6F3">
    <w:name w:val="2C8121AE2FDB4EE293377B073E70D6F3"/>
    <w:rsid w:val="004C782D"/>
  </w:style>
  <w:style w:type="paragraph" w:customStyle="1" w:styleId="60C8FC139D124D3FB940842401AB2AA6">
    <w:name w:val="60C8FC139D124D3FB940842401AB2AA6"/>
    <w:rsid w:val="004C782D"/>
  </w:style>
  <w:style w:type="paragraph" w:customStyle="1" w:styleId="065A014172514AC196D22AEA8134BB48">
    <w:name w:val="065A014172514AC196D22AEA8134BB48"/>
    <w:rsid w:val="004C782D"/>
  </w:style>
  <w:style w:type="paragraph" w:customStyle="1" w:styleId="5CEC9FBAD55B44A2B58E8B5BF0E60EA8">
    <w:name w:val="5CEC9FBAD55B44A2B58E8B5BF0E60EA8"/>
    <w:rsid w:val="004C782D"/>
  </w:style>
  <w:style w:type="paragraph" w:customStyle="1" w:styleId="F906DBD105494D7F908F940E9D8C89A1">
    <w:name w:val="F906DBD105494D7F908F940E9D8C89A1"/>
    <w:rsid w:val="004C782D"/>
  </w:style>
  <w:style w:type="paragraph" w:customStyle="1" w:styleId="5F9046DBFAAB490AA0C3AEF2C697A7F2">
    <w:name w:val="5F9046DBFAAB490AA0C3AEF2C697A7F2"/>
    <w:rsid w:val="004C782D"/>
  </w:style>
  <w:style w:type="paragraph" w:customStyle="1" w:styleId="AF608B4BD77D4EA58FBE5BCBE7853E6D">
    <w:name w:val="AF608B4BD77D4EA58FBE5BCBE7853E6D"/>
    <w:rsid w:val="004C782D"/>
  </w:style>
  <w:style w:type="paragraph" w:customStyle="1" w:styleId="6DFC835825784AA4B8E26C016ED69EEA">
    <w:name w:val="6DFC835825784AA4B8E26C016ED69EEA"/>
    <w:rsid w:val="004C782D"/>
  </w:style>
  <w:style w:type="paragraph" w:customStyle="1" w:styleId="93B66F3279BF45808FB18B999DF84701">
    <w:name w:val="93B66F3279BF45808FB18B999DF84701"/>
    <w:rsid w:val="004C782D"/>
  </w:style>
  <w:style w:type="paragraph" w:customStyle="1" w:styleId="9E81C2752DBA4212A529D29F19D1EE0F">
    <w:name w:val="9E81C2752DBA4212A529D29F19D1EE0F"/>
    <w:rsid w:val="004C782D"/>
  </w:style>
  <w:style w:type="paragraph" w:customStyle="1" w:styleId="2A4CCA4EDD6B4216BF7ECDD3CD8B9308">
    <w:name w:val="2A4CCA4EDD6B4216BF7ECDD3CD8B9308"/>
    <w:rsid w:val="004C782D"/>
  </w:style>
  <w:style w:type="paragraph" w:customStyle="1" w:styleId="A54E5C0FB56A44CE9F0FCA891E2B9DE03">
    <w:name w:val="A54E5C0FB56A44CE9F0FCA891E2B9DE03"/>
    <w:rsid w:val="004C782D"/>
    <w:pPr>
      <w:spacing w:before="120" w:after="0" w:line="240" w:lineRule="auto"/>
    </w:pPr>
    <w:rPr>
      <w:rFonts w:eastAsia="Calibri" w:cs="Times New Roman"/>
      <w:color w:val="2A2723"/>
      <w:sz w:val="24"/>
    </w:rPr>
  </w:style>
  <w:style w:type="paragraph" w:customStyle="1" w:styleId="F0516024C65E4446AD960ADACAE9C9218">
    <w:name w:val="F0516024C65E4446AD960ADACAE9C9218"/>
    <w:rsid w:val="004C782D"/>
    <w:pPr>
      <w:spacing w:before="120" w:after="0" w:line="240" w:lineRule="auto"/>
    </w:pPr>
    <w:rPr>
      <w:rFonts w:eastAsia="Calibri" w:cs="Times New Roman"/>
      <w:color w:val="2A2723"/>
      <w:sz w:val="24"/>
    </w:rPr>
  </w:style>
  <w:style w:type="paragraph" w:customStyle="1" w:styleId="772EE53E038B45059DD7AAC3D06F05F48">
    <w:name w:val="772EE53E038B45059DD7AAC3D06F05F48"/>
    <w:rsid w:val="004C782D"/>
    <w:pPr>
      <w:spacing w:before="120" w:after="0" w:line="240" w:lineRule="auto"/>
    </w:pPr>
    <w:rPr>
      <w:rFonts w:eastAsia="Calibri" w:cs="Times New Roman"/>
      <w:color w:val="2A2723"/>
      <w:sz w:val="24"/>
    </w:rPr>
  </w:style>
  <w:style w:type="paragraph" w:customStyle="1" w:styleId="6197B86ECF814E1783A90DE6DDB0C0BC8">
    <w:name w:val="6197B86ECF814E1783A90DE6DDB0C0BC8"/>
    <w:rsid w:val="004C782D"/>
    <w:pPr>
      <w:spacing w:before="120" w:after="0" w:line="240" w:lineRule="auto"/>
    </w:pPr>
    <w:rPr>
      <w:rFonts w:eastAsia="Calibri" w:cs="Times New Roman"/>
      <w:color w:val="2A2723"/>
      <w:sz w:val="24"/>
    </w:rPr>
  </w:style>
  <w:style w:type="paragraph" w:customStyle="1" w:styleId="F6A164C4164C42ADB15CC8F10A3007F78">
    <w:name w:val="F6A164C4164C42ADB15CC8F10A3007F78"/>
    <w:rsid w:val="004C782D"/>
    <w:pPr>
      <w:spacing w:before="120" w:after="0" w:line="240" w:lineRule="auto"/>
    </w:pPr>
    <w:rPr>
      <w:rFonts w:eastAsia="Calibri" w:cs="Times New Roman"/>
      <w:color w:val="2A2723"/>
      <w:sz w:val="24"/>
    </w:rPr>
  </w:style>
  <w:style w:type="paragraph" w:customStyle="1" w:styleId="834364AB16334E8EBBA1DC762897BB458">
    <w:name w:val="834364AB16334E8EBBA1DC762897BB458"/>
    <w:rsid w:val="004C782D"/>
    <w:pPr>
      <w:spacing w:before="120" w:after="0" w:line="240" w:lineRule="auto"/>
    </w:pPr>
    <w:rPr>
      <w:rFonts w:eastAsia="Calibri" w:cs="Times New Roman"/>
      <w:color w:val="2A2723"/>
      <w:sz w:val="24"/>
    </w:rPr>
  </w:style>
  <w:style w:type="paragraph" w:customStyle="1" w:styleId="A444760EE14D470894B07F8EAE8F35797">
    <w:name w:val="A444760EE14D470894B07F8EAE8F35797"/>
    <w:rsid w:val="004C782D"/>
    <w:pPr>
      <w:spacing w:before="120" w:after="0" w:line="240" w:lineRule="auto"/>
    </w:pPr>
    <w:rPr>
      <w:rFonts w:eastAsia="Calibri" w:cs="Times New Roman"/>
      <w:color w:val="2A2723"/>
      <w:sz w:val="24"/>
    </w:rPr>
  </w:style>
  <w:style w:type="paragraph" w:customStyle="1" w:styleId="3C8AFEBCFE064B6BB3608C1B262808241">
    <w:name w:val="3C8AFEBCFE064B6BB3608C1B262808241"/>
    <w:rsid w:val="004C782D"/>
    <w:pPr>
      <w:spacing w:before="120" w:after="0" w:line="240" w:lineRule="auto"/>
    </w:pPr>
    <w:rPr>
      <w:rFonts w:eastAsia="Calibri" w:cs="Times New Roman"/>
      <w:color w:val="2A2723"/>
      <w:sz w:val="24"/>
    </w:rPr>
  </w:style>
  <w:style w:type="paragraph" w:customStyle="1" w:styleId="2C8121AE2FDB4EE293377B073E70D6F31">
    <w:name w:val="2C8121AE2FDB4EE293377B073E70D6F31"/>
    <w:rsid w:val="004C782D"/>
    <w:pPr>
      <w:spacing w:before="120" w:after="0" w:line="240" w:lineRule="auto"/>
    </w:pPr>
    <w:rPr>
      <w:rFonts w:eastAsia="Calibri" w:cs="Times New Roman"/>
      <w:color w:val="2A2723"/>
      <w:sz w:val="24"/>
    </w:rPr>
  </w:style>
  <w:style w:type="paragraph" w:customStyle="1" w:styleId="36CAAD71EC8C491FA6D568D541B0471F7">
    <w:name w:val="36CAAD71EC8C491FA6D568D541B0471F7"/>
    <w:rsid w:val="004C782D"/>
    <w:pPr>
      <w:spacing w:before="120" w:after="0" w:line="240" w:lineRule="auto"/>
    </w:pPr>
    <w:rPr>
      <w:rFonts w:eastAsia="Calibri" w:cs="Times New Roman"/>
      <w:color w:val="2A2723"/>
      <w:sz w:val="24"/>
    </w:rPr>
  </w:style>
  <w:style w:type="paragraph" w:customStyle="1" w:styleId="8AFA714626D94576A4C677C76BA9D2187">
    <w:name w:val="8AFA714626D94576A4C677C76BA9D2187"/>
    <w:rsid w:val="004C782D"/>
    <w:pPr>
      <w:spacing w:before="120" w:after="0" w:line="240" w:lineRule="auto"/>
    </w:pPr>
    <w:rPr>
      <w:rFonts w:eastAsia="Calibri" w:cs="Times New Roman"/>
      <w:color w:val="2A2723"/>
      <w:sz w:val="24"/>
    </w:rPr>
  </w:style>
  <w:style w:type="paragraph" w:customStyle="1" w:styleId="08B9A2C58B1947BBBB61817196441E307">
    <w:name w:val="08B9A2C58B1947BBBB61817196441E307"/>
    <w:rsid w:val="004C782D"/>
    <w:pPr>
      <w:spacing w:before="120" w:after="0" w:line="240" w:lineRule="auto"/>
    </w:pPr>
    <w:rPr>
      <w:rFonts w:eastAsia="Calibri" w:cs="Times New Roman"/>
      <w:color w:val="2A2723"/>
      <w:sz w:val="24"/>
    </w:rPr>
  </w:style>
  <w:style w:type="paragraph" w:customStyle="1" w:styleId="9A220A5F53FB4154B94C5030B6909FB97">
    <w:name w:val="9A220A5F53FB4154B94C5030B6909FB97"/>
    <w:rsid w:val="004C782D"/>
    <w:pPr>
      <w:spacing w:before="120" w:after="0" w:line="240" w:lineRule="auto"/>
    </w:pPr>
    <w:rPr>
      <w:rFonts w:eastAsia="Calibri" w:cs="Times New Roman"/>
      <w:color w:val="2A2723"/>
      <w:sz w:val="24"/>
    </w:rPr>
  </w:style>
  <w:style w:type="paragraph" w:customStyle="1" w:styleId="D4B781CCAB98422BB3D9893C9A5950027">
    <w:name w:val="D4B781CCAB98422BB3D9893C9A5950027"/>
    <w:rsid w:val="004C782D"/>
    <w:pPr>
      <w:spacing w:before="120" w:after="0" w:line="240" w:lineRule="auto"/>
    </w:pPr>
    <w:rPr>
      <w:rFonts w:eastAsia="Calibri" w:cs="Times New Roman"/>
      <w:color w:val="2A2723"/>
      <w:sz w:val="24"/>
    </w:rPr>
  </w:style>
  <w:style w:type="paragraph" w:customStyle="1" w:styleId="2612B9B281F44FA4B67D5C5E2AC9B7747">
    <w:name w:val="2612B9B281F44FA4B67D5C5E2AC9B7747"/>
    <w:rsid w:val="004C782D"/>
    <w:pPr>
      <w:spacing w:before="120" w:after="0" w:line="240" w:lineRule="auto"/>
    </w:pPr>
    <w:rPr>
      <w:rFonts w:eastAsia="Calibri" w:cs="Times New Roman"/>
      <w:color w:val="2A2723"/>
      <w:sz w:val="24"/>
    </w:rPr>
  </w:style>
  <w:style w:type="paragraph" w:customStyle="1" w:styleId="33B383A8F79342139508EFDDFD1D4C007">
    <w:name w:val="33B383A8F79342139508EFDDFD1D4C007"/>
    <w:rsid w:val="004C782D"/>
    <w:pPr>
      <w:spacing w:before="120" w:after="0" w:line="240" w:lineRule="auto"/>
    </w:pPr>
    <w:rPr>
      <w:rFonts w:eastAsia="Calibri" w:cs="Times New Roman"/>
      <w:color w:val="2A2723"/>
      <w:sz w:val="24"/>
    </w:rPr>
  </w:style>
  <w:style w:type="paragraph" w:customStyle="1" w:styleId="43CEEB728297487BB7FB4DBE61854E907">
    <w:name w:val="43CEEB728297487BB7FB4DBE61854E907"/>
    <w:rsid w:val="004C782D"/>
    <w:pPr>
      <w:spacing w:before="120" w:after="0" w:line="240" w:lineRule="auto"/>
    </w:pPr>
    <w:rPr>
      <w:rFonts w:eastAsia="Calibri" w:cs="Times New Roman"/>
      <w:color w:val="2A2723"/>
      <w:sz w:val="24"/>
    </w:rPr>
  </w:style>
  <w:style w:type="paragraph" w:customStyle="1" w:styleId="60C8FC139D124D3FB940842401AB2AA61">
    <w:name w:val="60C8FC139D124D3FB940842401AB2AA61"/>
    <w:rsid w:val="004C782D"/>
    <w:pPr>
      <w:spacing w:before="120" w:after="0" w:line="240" w:lineRule="auto"/>
    </w:pPr>
    <w:rPr>
      <w:rFonts w:eastAsia="Calibri" w:cs="Times New Roman"/>
      <w:color w:val="2A2723"/>
      <w:sz w:val="24"/>
    </w:rPr>
  </w:style>
  <w:style w:type="paragraph" w:customStyle="1" w:styleId="065A014172514AC196D22AEA8134BB481">
    <w:name w:val="065A014172514AC196D22AEA8134BB481"/>
    <w:rsid w:val="004C782D"/>
    <w:pPr>
      <w:spacing w:before="120" w:after="0" w:line="240" w:lineRule="auto"/>
    </w:pPr>
    <w:rPr>
      <w:rFonts w:eastAsia="Calibri" w:cs="Times New Roman"/>
      <w:color w:val="2A2723"/>
      <w:sz w:val="24"/>
    </w:rPr>
  </w:style>
  <w:style w:type="paragraph" w:customStyle="1" w:styleId="5CEC9FBAD55B44A2B58E8B5BF0E60EA81">
    <w:name w:val="5CEC9FBAD55B44A2B58E8B5BF0E60EA81"/>
    <w:rsid w:val="004C782D"/>
    <w:pPr>
      <w:spacing w:before="120" w:after="0" w:line="240" w:lineRule="auto"/>
    </w:pPr>
    <w:rPr>
      <w:rFonts w:eastAsia="Calibri" w:cs="Times New Roman"/>
      <w:color w:val="2A2723"/>
      <w:sz w:val="24"/>
    </w:rPr>
  </w:style>
  <w:style w:type="paragraph" w:customStyle="1" w:styleId="F906DBD105494D7F908F940E9D8C89A11">
    <w:name w:val="F906DBD105494D7F908F940E9D8C89A11"/>
    <w:rsid w:val="004C782D"/>
    <w:pPr>
      <w:spacing w:before="120" w:after="0" w:line="240" w:lineRule="auto"/>
    </w:pPr>
    <w:rPr>
      <w:rFonts w:eastAsia="Calibri" w:cs="Times New Roman"/>
      <w:color w:val="2A2723"/>
      <w:sz w:val="24"/>
    </w:rPr>
  </w:style>
  <w:style w:type="paragraph" w:customStyle="1" w:styleId="5872B71E66254D8DAAFBA6104A11B8E87">
    <w:name w:val="5872B71E66254D8DAAFBA6104A11B8E87"/>
    <w:rsid w:val="004C782D"/>
    <w:pPr>
      <w:spacing w:before="120" w:after="0" w:line="240" w:lineRule="auto"/>
    </w:pPr>
    <w:rPr>
      <w:rFonts w:eastAsia="Calibri" w:cs="Times New Roman"/>
      <w:color w:val="2A2723"/>
      <w:sz w:val="24"/>
    </w:rPr>
  </w:style>
  <w:style w:type="paragraph" w:customStyle="1" w:styleId="E6A5E4E6DF0C44D1AD2D9DDEDB3B68207">
    <w:name w:val="E6A5E4E6DF0C44D1AD2D9DDEDB3B68207"/>
    <w:rsid w:val="004C782D"/>
    <w:pPr>
      <w:spacing w:before="120" w:after="0" w:line="240" w:lineRule="auto"/>
    </w:pPr>
    <w:rPr>
      <w:rFonts w:eastAsia="Calibri" w:cs="Times New Roman"/>
      <w:color w:val="2A2723"/>
      <w:sz w:val="24"/>
    </w:rPr>
  </w:style>
  <w:style w:type="paragraph" w:customStyle="1" w:styleId="5CE58CE4544847B0AD1C8ED507A4E2847">
    <w:name w:val="5CE58CE4544847B0AD1C8ED507A4E2847"/>
    <w:rsid w:val="004C782D"/>
    <w:pPr>
      <w:spacing w:before="120" w:after="0" w:line="240" w:lineRule="auto"/>
    </w:pPr>
    <w:rPr>
      <w:rFonts w:eastAsia="Calibri" w:cs="Times New Roman"/>
      <w:color w:val="2A2723"/>
      <w:sz w:val="24"/>
    </w:rPr>
  </w:style>
  <w:style w:type="paragraph" w:customStyle="1" w:styleId="80A07CBA875941D091BDFDD2344ECF247">
    <w:name w:val="80A07CBA875941D091BDFDD2344ECF247"/>
    <w:rsid w:val="004C782D"/>
    <w:pPr>
      <w:spacing w:before="120" w:after="0" w:line="240" w:lineRule="auto"/>
    </w:pPr>
    <w:rPr>
      <w:rFonts w:eastAsia="Calibri" w:cs="Times New Roman"/>
      <w:color w:val="2A2723"/>
      <w:sz w:val="24"/>
    </w:rPr>
  </w:style>
  <w:style w:type="paragraph" w:customStyle="1" w:styleId="5F9046DBFAAB490AA0C3AEF2C697A7F21">
    <w:name w:val="5F9046DBFAAB490AA0C3AEF2C697A7F21"/>
    <w:rsid w:val="004C782D"/>
    <w:pPr>
      <w:spacing w:before="120" w:after="0" w:line="240" w:lineRule="auto"/>
    </w:pPr>
    <w:rPr>
      <w:rFonts w:eastAsia="Calibri" w:cs="Times New Roman"/>
      <w:color w:val="2A2723"/>
      <w:sz w:val="24"/>
    </w:rPr>
  </w:style>
  <w:style w:type="paragraph" w:customStyle="1" w:styleId="AF608B4BD77D4EA58FBE5BCBE7853E6D1">
    <w:name w:val="AF608B4BD77D4EA58FBE5BCBE7853E6D1"/>
    <w:rsid w:val="004C782D"/>
    <w:pPr>
      <w:spacing w:before="120" w:after="0" w:line="240" w:lineRule="auto"/>
    </w:pPr>
    <w:rPr>
      <w:rFonts w:eastAsia="Calibri" w:cs="Times New Roman"/>
      <w:color w:val="2A2723"/>
      <w:sz w:val="24"/>
    </w:rPr>
  </w:style>
  <w:style w:type="paragraph" w:customStyle="1" w:styleId="2BCD810865044650901DC1ED3FD5FCE87">
    <w:name w:val="2BCD810865044650901DC1ED3FD5FCE87"/>
    <w:rsid w:val="004C782D"/>
    <w:pPr>
      <w:spacing w:before="120" w:after="0" w:line="240" w:lineRule="auto"/>
    </w:pPr>
    <w:rPr>
      <w:rFonts w:eastAsia="Calibri" w:cs="Times New Roman"/>
      <w:color w:val="2A2723"/>
      <w:sz w:val="24"/>
    </w:rPr>
  </w:style>
  <w:style w:type="paragraph" w:customStyle="1" w:styleId="45B1316DDBFF400B8D8024A6924055157">
    <w:name w:val="45B1316DDBFF400B8D8024A6924055157"/>
    <w:rsid w:val="004C782D"/>
    <w:pPr>
      <w:spacing w:before="120" w:after="0" w:line="240" w:lineRule="auto"/>
    </w:pPr>
    <w:rPr>
      <w:rFonts w:eastAsia="Calibri" w:cs="Times New Roman"/>
      <w:color w:val="2A2723"/>
      <w:sz w:val="24"/>
    </w:rPr>
  </w:style>
  <w:style w:type="paragraph" w:customStyle="1" w:styleId="6DFC835825784AA4B8E26C016ED69EEA1">
    <w:name w:val="6DFC835825784AA4B8E26C016ED69EEA1"/>
    <w:rsid w:val="004C782D"/>
    <w:pPr>
      <w:spacing w:before="120" w:after="0" w:line="240" w:lineRule="auto"/>
    </w:pPr>
    <w:rPr>
      <w:rFonts w:eastAsia="Calibri" w:cs="Times New Roman"/>
      <w:color w:val="2A2723"/>
      <w:sz w:val="24"/>
    </w:rPr>
  </w:style>
  <w:style w:type="paragraph" w:customStyle="1" w:styleId="31C72398CDAC46E6BD3754AF53F350A57">
    <w:name w:val="31C72398CDAC46E6BD3754AF53F350A57"/>
    <w:rsid w:val="004C782D"/>
    <w:pPr>
      <w:spacing w:before="120" w:after="0" w:line="240" w:lineRule="auto"/>
    </w:pPr>
    <w:rPr>
      <w:rFonts w:eastAsia="Calibri" w:cs="Times New Roman"/>
      <w:color w:val="2A2723"/>
      <w:sz w:val="24"/>
    </w:rPr>
  </w:style>
  <w:style w:type="paragraph" w:customStyle="1" w:styleId="93B66F3279BF45808FB18B999DF847011">
    <w:name w:val="93B66F3279BF45808FB18B999DF847011"/>
    <w:rsid w:val="004C782D"/>
    <w:pPr>
      <w:spacing w:before="120" w:after="0" w:line="240" w:lineRule="auto"/>
    </w:pPr>
    <w:rPr>
      <w:rFonts w:eastAsia="Calibri" w:cs="Times New Roman"/>
      <w:color w:val="2A2723"/>
      <w:sz w:val="24"/>
    </w:rPr>
  </w:style>
  <w:style w:type="paragraph" w:customStyle="1" w:styleId="9E81C2752DBA4212A529D29F19D1EE0F1">
    <w:name w:val="9E81C2752DBA4212A529D29F19D1EE0F1"/>
    <w:rsid w:val="004C782D"/>
    <w:pPr>
      <w:spacing w:before="120" w:after="0" w:line="240" w:lineRule="auto"/>
    </w:pPr>
    <w:rPr>
      <w:rFonts w:eastAsia="Calibri" w:cs="Times New Roman"/>
      <w:color w:val="2A2723"/>
      <w:sz w:val="24"/>
    </w:rPr>
  </w:style>
  <w:style w:type="paragraph" w:customStyle="1" w:styleId="2A4CCA4EDD6B4216BF7ECDD3CD8B93081">
    <w:name w:val="2A4CCA4EDD6B4216BF7ECDD3CD8B93081"/>
    <w:rsid w:val="004C782D"/>
    <w:pPr>
      <w:spacing w:before="120" w:after="0" w:line="240" w:lineRule="auto"/>
    </w:pPr>
    <w:rPr>
      <w:rFonts w:eastAsia="Calibri" w:cs="Times New Roman"/>
      <w:color w:val="2A2723"/>
      <w:sz w:val="24"/>
    </w:rPr>
  </w:style>
  <w:style w:type="paragraph" w:customStyle="1" w:styleId="2C0E946D83E54654BDE498699E561D647">
    <w:name w:val="2C0E946D83E54654BDE498699E561D647"/>
    <w:rsid w:val="004C782D"/>
    <w:pPr>
      <w:spacing w:before="120" w:after="0" w:line="240" w:lineRule="auto"/>
    </w:pPr>
    <w:rPr>
      <w:rFonts w:eastAsia="Calibri" w:cs="Times New Roman"/>
      <w:color w:val="2A2723"/>
      <w:sz w:val="24"/>
    </w:rPr>
  </w:style>
  <w:style w:type="paragraph" w:customStyle="1" w:styleId="A54E5C0FB56A44CE9F0FCA891E2B9DE04">
    <w:name w:val="A54E5C0FB56A44CE9F0FCA891E2B9DE04"/>
    <w:rsid w:val="004C782D"/>
    <w:pPr>
      <w:spacing w:before="120" w:after="0" w:line="240" w:lineRule="auto"/>
    </w:pPr>
    <w:rPr>
      <w:rFonts w:eastAsia="Calibri" w:cs="Times New Roman"/>
      <w:color w:val="2A2723"/>
      <w:sz w:val="24"/>
    </w:rPr>
  </w:style>
  <w:style w:type="paragraph" w:customStyle="1" w:styleId="F0516024C65E4446AD960ADACAE9C9219">
    <w:name w:val="F0516024C65E4446AD960ADACAE9C9219"/>
    <w:rsid w:val="004C782D"/>
    <w:pPr>
      <w:spacing w:before="120" w:after="0" w:line="240" w:lineRule="auto"/>
    </w:pPr>
    <w:rPr>
      <w:rFonts w:eastAsia="Calibri" w:cs="Times New Roman"/>
      <w:color w:val="2A2723"/>
      <w:sz w:val="24"/>
    </w:rPr>
  </w:style>
  <w:style w:type="paragraph" w:customStyle="1" w:styleId="772EE53E038B45059DD7AAC3D06F05F49">
    <w:name w:val="772EE53E038B45059DD7AAC3D06F05F49"/>
    <w:rsid w:val="004C782D"/>
    <w:pPr>
      <w:spacing w:before="120" w:after="0" w:line="240" w:lineRule="auto"/>
    </w:pPr>
    <w:rPr>
      <w:rFonts w:eastAsia="Calibri" w:cs="Times New Roman"/>
      <w:color w:val="2A2723"/>
      <w:sz w:val="24"/>
    </w:rPr>
  </w:style>
  <w:style w:type="paragraph" w:customStyle="1" w:styleId="6197B86ECF814E1783A90DE6DDB0C0BC9">
    <w:name w:val="6197B86ECF814E1783A90DE6DDB0C0BC9"/>
    <w:rsid w:val="004C782D"/>
    <w:pPr>
      <w:spacing w:before="120" w:after="0" w:line="240" w:lineRule="auto"/>
    </w:pPr>
    <w:rPr>
      <w:rFonts w:eastAsia="Calibri" w:cs="Times New Roman"/>
      <w:color w:val="2A2723"/>
      <w:sz w:val="24"/>
    </w:rPr>
  </w:style>
  <w:style w:type="paragraph" w:customStyle="1" w:styleId="F6A164C4164C42ADB15CC8F10A3007F79">
    <w:name w:val="F6A164C4164C42ADB15CC8F10A3007F79"/>
    <w:rsid w:val="004C782D"/>
    <w:pPr>
      <w:spacing w:before="120" w:after="0" w:line="240" w:lineRule="auto"/>
    </w:pPr>
    <w:rPr>
      <w:rFonts w:eastAsia="Calibri" w:cs="Times New Roman"/>
      <w:color w:val="2A2723"/>
      <w:sz w:val="24"/>
    </w:rPr>
  </w:style>
  <w:style w:type="paragraph" w:customStyle="1" w:styleId="834364AB16334E8EBBA1DC762897BB459">
    <w:name w:val="834364AB16334E8EBBA1DC762897BB459"/>
    <w:rsid w:val="004C782D"/>
    <w:pPr>
      <w:spacing w:before="120" w:after="0" w:line="240" w:lineRule="auto"/>
    </w:pPr>
    <w:rPr>
      <w:rFonts w:eastAsia="Calibri" w:cs="Times New Roman"/>
      <w:color w:val="2A2723"/>
      <w:sz w:val="24"/>
    </w:rPr>
  </w:style>
  <w:style w:type="paragraph" w:customStyle="1" w:styleId="A444760EE14D470894B07F8EAE8F35798">
    <w:name w:val="A444760EE14D470894B07F8EAE8F35798"/>
    <w:rsid w:val="004C782D"/>
    <w:pPr>
      <w:spacing w:before="120" w:after="0" w:line="240" w:lineRule="auto"/>
    </w:pPr>
    <w:rPr>
      <w:rFonts w:eastAsia="Calibri" w:cs="Times New Roman"/>
      <w:color w:val="2A2723"/>
      <w:sz w:val="24"/>
    </w:rPr>
  </w:style>
  <w:style w:type="paragraph" w:customStyle="1" w:styleId="3C8AFEBCFE064B6BB3608C1B262808242">
    <w:name w:val="3C8AFEBCFE064B6BB3608C1B262808242"/>
    <w:rsid w:val="004C782D"/>
    <w:pPr>
      <w:spacing w:before="120" w:after="0" w:line="240" w:lineRule="auto"/>
    </w:pPr>
    <w:rPr>
      <w:rFonts w:eastAsia="Calibri" w:cs="Times New Roman"/>
      <w:color w:val="2A2723"/>
      <w:sz w:val="24"/>
    </w:rPr>
  </w:style>
  <w:style w:type="paragraph" w:customStyle="1" w:styleId="2C8121AE2FDB4EE293377B073E70D6F32">
    <w:name w:val="2C8121AE2FDB4EE293377B073E70D6F32"/>
    <w:rsid w:val="004C782D"/>
    <w:pPr>
      <w:spacing w:before="120" w:after="0" w:line="240" w:lineRule="auto"/>
    </w:pPr>
    <w:rPr>
      <w:rFonts w:eastAsia="Calibri" w:cs="Times New Roman"/>
      <w:color w:val="2A2723"/>
      <w:sz w:val="24"/>
    </w:rPr>
  </w:style>
  <w:style w:type="paragraph" w:customStyle="1" w:styleId="36CAAD71EC8C491FA6D568D541B0471F8">
    <w:name w:val="36CAAD71EC8C491FA6D568D541B0471F8"/>
    <w:rsid w:val="004C782D"/>
    <w:pPr>
      <w:spacing w:before="120" w:after="0" w:line="240" w:lineRule="auto"/>
    </w:pPr>
    <w:rPr>
      <w:rFonts w:eastAsia="Calibri" w:cs="Times New Roman"/>
      <w:color w:val="2A2723"/>
      <w:sz w:val="24"/>
    </w:rPr>
  </w:style>
  <w:style w:type="paragraph" w:customStyle="1" w:styleId="8AFA714626D94576A4C677C76BA9D2188">
    <w:name w:val="8AFA714626D94576A4C677C76BA9D2188"/>
    <w:rsid w:val="004C782D"/>
    <w:pPr>
      <w:spacing w:before="120" w:after="0" w:line="240" w:lineRule="auto"/>
    </w:pPr>
    <w:rPr>
      <w:rFonts w:eastAsia="Calibri" w:cs="Times New Roman"/>
      <w:color w:val="2A2723"/>
      <w:sz w:val="24"/>
    </w:rPr>
  </w:style>
  <w:style w:type="paragraph" w:customStyle="1" w:styleId="08B9A2C58B1947BBBB61817196441E308">
    <w:name w:val="08B9A2C58B1947BBBB61817196441E308"/>
    <w:rsid w:val="004C782D"/>
    <w:pPr>
      <w:spacing w:before="120" w:after="0" w:line="240" w:lineRule="auto"/>
    </w:pPr>
    <w:rPr>
      <w:rFonts w:eastAsia="Calibri" w:cs="Times New Roman"/>
      <w:color w:val="2A2723"/>
      <w:sz w:val="24"/>
    </w:rPr>
  </w:style>
  <w:style w:type="paragraph" w:customStyle="1" w:styleId="9A220A5F53FB4154B94C5030B6909FB98">
    <w:name w:val="9A220A5F53FB4154B94C5030B6909FB98"/>
    <w:rsid w:val="004C782D"/>
    <w:pPr>
      <w:spacing w:before="120" w:after="0" w:line="240" w:lineRule="auto"/>
    </w:pPr>
    <w:rPr>
      <w:rFonts w:eastAsia="Calibri" w:cs="Times New Roman"/>
      <w:color w:val="2A2723"/>
      <w:sz w:val="24"/>
    </w:rPr>
  </w:style>
  <w:style w:type="paragraph" w:customStyle="1" w:styleId="D4B781CCAB98422BB3D9893C9A5950028">
    <w:name w:val="D4B781CCAB98422BB3D9893C9A5950028"/>
    <w:rsid w:val="004C782D"/>
    <w:pPr>
      <w:spacing w:before="120" w:after="0" w:line="240" w:lineRule="auto"/>
    </w:pPr>
    <w:rPr>
      <w:rFonts w:eastAsia="Calibri" w:cs="Times New Roman"/>
      <w:color w:val="2A2723"/>
      <w:sz w:val="24"/>
    </w:rPr>
  </w:style>
  <w:style w:type="paragraph" w:customStyle="1" w:styleId="2612B9B281F44FA4B67D5C5E2AC9B7748">
    <w:name w:val="2612B9B281F44FA4B67D5C5E2AC9B7748"/>
    <w:rsid w:val="004C782D"/>
    <w:pPr>
      <w:spacing w:before="120" w:after="0" w:line="240" w:lineRule="auto"/>
    </w:pPr>
    <w:rPr>
      <w:rFonts w:eastAsia="Calibri" w:cs="Times New Roman"/>
      <w:color w:val="2A2723"/>
      <w:sz w:val="24"/>
    </w:rPr>
  </w:style>
  <w:style w:type="paragraph" w:customStyle="1" w:styleId="33B383A8F79342139508EFDDFD1D4C008">
    <w:name w:val="33B383A8F79342139508EFDDFD1D4C008"/>
    <w:rsid w:val="004C782D"/>
    <w:pPr>
      <w:spacing w:before="120" w:after="0" w:line="240" w:lineRule="auto"/>
    </w:pPr>
    <w:rPr>
      <w:rFonts w:eastAsia="Calibri" w:cs="Times New Roman"/>
      <w:color w:val="2A2723"/>
      <w:sz w:val="24"/>
    </w:rPr>
  </w:style>
  <w:style w:type="paragraph" w:customStyle="1" w:styleId="43CEEB728297487BB7FB4DBE61854E908">
    <w:name w:val="43CEEB728297487BB7FB4DBE61854E908"/>
    <w:rsid w:val="004C782D"/>
    <w:pPr>
      <w:spacing w:before="120" w:after="0" w:line="240" w:lineRule="auto"/>
    </w:pPr>
    <w:rPr>
      <w:rFonts w:eastAsia="Calibri" w:cs="Times New Roman"/>
      <w:color w:val="2A2723"/>
      <w:sz w:val="24"/>
    </w:rPr>
  </w:style>
  <w:style w:type="paragraph" w:customStyle="1" w:styleId="60C8FC139D124D3FB940842401AB2AA62">
    <w:name w:val="60C8FC139D124D3FB940842401AB2AA62"/>
    <w:rsid w:val="004C782D"/>
    <w:pPr>
      <w:spacing w:before="120" w:after="0" w:line="240" w:lineRule="auto"/>
    </w:pPr>
    <w:rPr>
      <w:rFonts w:eastAsia="Calibri" w:cs="Times New Roman"/>
      <w:color w:val="2A2723"/>
      <w:sz w:val="24"/>
    </w:rPr>
  </w:style>
  <w:style w:type="paragraph" w:customStyle="1" w:styleId="065A014172514AC196D22AEA8134BB482">
    <w:name w:val="065A014172514AC196D22AEA8134BB482"/>
    <w:rsid w:val="004C782D"/>
    <w:pPr>
      <w:spacing w:before="120" w:after="0" w:line="240" w:lineRule="auto"/>
    </w:pPr>
    <w:rPr>
      <w:rFonts w:eastAsia="Calibri" w:cs="Times New Roman"/>
      <w:color w:val="2A2723"/>
      <w:sz w:val="24"/>
    </w:rPr>
  </w:style>
  <w:style w:type="paragraph" w:customStyle="1" w:styleId="5CEC9FBAD55B44A2B58E8B5BF0E60EA82">
    <w:name w:val="5CEC9FBAD55B44A2B58E8B5BF0E60EA82"/>
    <w:rsid w:val="004C782D"/>
    <w:pPr>
      <w:spacing w:before="120" w:after="0" w:line="240" w:lineRule="auto"/>
    </w:pPr>
    <w:rPr>
      <w:rFonts w:eastAsia="Calibri" w:cs="Times New Roman"/>
      <w:color w:val="2A2723"/>
      <w:sz w:val="24"/>
    </w:rPr>
  </w:style>
  <w:style w:type="paragraph" w:customStyle="1" w:styleId="F906DBD105494D7F908F940E9D8C89A12">
    <w:name w:val="F906DBD105494D7F908F940E9D8C89A12"/>
    <w:rsid w:val="004C782D"/>
    <w:pPr>
      <w:spacing w:before="120" w:after="0" w:line="240" w:lineRule="auto"/>
    </w:pPr>
    <w:rPr>
      <w:rFonts w:eastAsia="Calibri" w:cs="Times New Roman"/>
      <w:color w:val="2A2723"/>
      <w:sz w:val="24"/>
    </w:rPr>
  </w:style>
  <w:style w:type="paragraph" w:customStyle="1" w:styleId="5872B71E66254D8DAAFBA6104A11B8E88">
    <w:name w:val="5872B71E66254D8DAAFBA6104A11B8E88"/>
    <w:rsid w:val="004C782D"/>
    <w:pPr>
      <w:spacing w:before="120" w:after="0" w:line="240" w:lineRule="auto"/>
    </w:pPr>
    <w:rPr>
      <w:rFonts w:eastAsia="Calibri" w:cs="Times New Roman"/>
      <w:color w:val="2A2723"/>
      <w:sz w:val="24"/>
    </w:rPr>
  </w:style>
  <w:style w:type="paragraph" w:customStyle="1" w:styleId="E6A5E4E6DF0C44D1AD2D9DDEDB3B68208">
    <w:name w:val="E6A5E4E6DF0C44D1AD2D9DDEDB3B68208"/>
    <w:rsid w:val="004C782D"/>
    <w:pPr>
      <w:spacing w:before="120" w:after="0" w:line="240" w:lineRule="auto"/>
    </w:pPr>
    <w:rPr>
      <w:rFonts w:eastAsia="Calibri" w:cs="Times New Roman"/>
      <w:color w:val="2A2723"/>
      <w:sz w:val="24"/>
    </w:rPr>
  </w:style>
  <w:style w:type="paragraph" w:customStyle="1" w:styleId="5CE58CE4544847B0AD1C8ED507A4E2848">
    <w:name w:val="5CE58CE4544847B0AD1C8ED507A4E2848"/>
    <w:rsid w:val="004C782D"/>
    <w:pPr>
      <w:spacing w:before="120" w:after="0" w:line="240" w:lineRule="auto"/>
    </w:pPr>
    <w:rPr>
      <w:rFonts w:eastAsia="Calibri" w:cs="Times New Roman"/>
      <w:color w:val="2A2723"/>
      <w:sz w:val="24"/>
    </w:rPr>
  </w:style>
  <w:style w:type="paragraph" w:customStyle="1" w:styleId="80A07CBA875941D091BDFDD2344ECF248">
    <w:name w:val="80A07CBA875941D091BDFDD2344ECF248"/>
    <w:rsid w:val="004C782D"/>
    <w:pPr>
      <w:spacing w:before="120" w:after="0" w:line="240" w:lineRule="auto"/>
    </w:pPr>
    <w:rPr>
      <w:rFonts w:eastAsia="Calibri" w:cs="Times New Roman"/>
      <w:color w:val="2A2723"/>
      <w:sz w:val="24"/>
    </w:rPr>
  </w:style>
  <w:style w:type="paragraph" w:customStyle="1" w:styleId="5F9046DBFAAB490AA0C3AEF2C697A7F22">
    <w:name w:val="5F9046DBFAAB490AA0C3AEF2C697A7F22"/>
    <w:rsid w:val="004C782D"/>
    <w:pPr>
      <w:spacing w:before="120" w:after="0" w:line="240" w:lineRule="auto"/>
    </w:pPr>
    <w:rPr>
      <w:rFonts w:eastAsia="Calibri" w:cs="Times New Roman"/>
      <w:color w:val="2A2723"/>
      <w:sz w:val="24"/>
    </w:rPr>
  </w:style>
  <w:style w:type="paragraph" w:customStyle="1" w:styleId="AF608B4BD77D4EA58FBE5BCBE7853E6D2">
    <w:name w:val="AF608B4BD77D4EA58FBE5BCBE7853E6D2"/>
    <w:rsid w:val="004C782D"/>
    <w:pPr>
      <w:spacing w:before="120" w:after="0" w:line="240" w:lineRule="auto"/>
    </w:pPr>
    <w:rPr>
      <w:rFonts w:eastAsia="Calibri" w:cs="Times New Roman"/>
      <w:color w:val="2A2723"/>
      <w:sz w:val="24"/>
    </w:rPr>
  </w:style>
  <w:style w:type="paragraph" w:customStyle="1" w:styleId="2BCD810865044650901DC1ED3FD5FCE88">
    <w:name w:val="2BCD810865044650901DC1ED3FD5FCE88"/>
    <w:rsid w:val="004C782D"/>
    <w:pPr>
      <w:spacing w:before="120" w:after="0" w:line="240" w:lineRule="auto"/>
    </w:pPr>
    <w:rPr>
      <w:rFonts w:eastAsia="Calibri" w:cs="Times New Roman"/>
      <w:color w:val="2A2723"/>
      <w:sz w:val="24"/>
    </w:rPr>
  </w:style>
  <w:style w:type="paragraph" w:customStyle="1" w:styleId="45B1316DDBFF400B8D8024A6924055158">
    <w:name w:val="45B1316DDBFF400B8D8024A6924055158"/>
    <w:rsid w:val="004C782D"/>
    <w:pPr>
      <w:spacing w:before="120" w:after="0" w:line="240" w:lineRule="auto"/>
    </w:pPr>
    <w:rPr>
      <w:rFonts w:eastAsia="Calibri" w:cs="Times New Roman"/>
      <w:color w:val="2A2723"/>
      <w:sz w:val="24"/>
    </w:rPr>
  </w:style>
  <w:style w:type="paragraph" w:customStyle="1" w:styleId="6DFC835825784AA4B8E26C016ED69EEA2">
    <w:name w:val="6DFC835825784AA4B8E26C016ED69EEA2"/>
    <w:rsid w:val="004C782D"/>
    <w:pPr>
      <w:spacing w:before="120" w:after="0" w:line="240" w:lineRule="auto"/>
    </w:pPr>
    <w:rPr>
      <w:rFonts w:eastAsia="Calibri" w:cs="Times New Roman"/>
      <w:color w:val="2A2723"/>
      <w:sz w:val="24"/>
    </w:rPr>
  </w:style>
  <w:style w:type="paragraph" w:customStyle="1" w:styleId="31C72398CDAC46E6BD3754AF53F350A58">
    <w:name w:val="31C72398CDAC46E6BD3754AF53F350A58"/>
    <w:rsid w:val="004C782D"/>
    <w:pPr>
      <w:spacing w:before="120" w:after="0" w:line="240" w:lineRule="auto"/>
    </w:pPr>
    <w:rPr>
      <w:rFonts w:eastAsia="Calibri" w:cs="Times New Roman"/>
      <w:color w:val="2A2723"/>
      <w:sz w:val="24"/>
    </w:rPr>
  </w:style>
  <w:style w:type="paragraph" w:customStyle="1" w:styleId="93B66F3279BF45808FB18B999DF847012">
    <w:name w:val="93B66F3279BF45808FB18B999DF847012"/>
    <w:rsid w:val="004C782D"/>
    <w:pPr>
      <w:spacing w:before="120" w:after="0" w:line="240" w:lineRule="auto"/>
    </w:pPr>
    <w:rPr>
      <w:rFonts w:eastAsia="Calibri" w:cs="Times New Roman"/>
      <w:color w:val="2A2723"/>
      <w:sz w:val="24"/>
    </w:rPr>
  </w:style>
  <w:style w:type="paragraph" w:customStyle="1" w:styleId="9E81C2752DBA4212A529D29F19D1EE0F2">
    <w:name w:val="9E81C2752DBA4212A529D29F19D1EE0F2"/>
    <w:rsid w:val="004C782D"/>
    <w:pPr>
      <w:spacing w:before="120" w:after="0" w:line="240" w:lineRule="auto"/>
    </w:pPr>
    <w:rPr>
      <w:rFonts w:eastAsia="Calibri" w:cs="Times New Roman"/>
      <w:color w:val="2A2723"/>
      <w:sz w:val="24"/>
    </w:rPr>
  </w:style>
  <w:style w:type="paragraph" w:customStyle="1" w:styleId="2A4CCA4EDD6B4216BF7ECDD3CD8B93082">
    <w:name w:val="2A4CCA4EDD6B4216BF7ECDD3CD8B93082"/>
    <w:rsid w:val="004C782D"/>
    <w:pPr>
      <w:spacing w:before="120" w:after="0" w:line="240" w:lineRule="auto"/>
    </w:pPr>
    <w:rPr>
      <w:rFonts w:eastAsia="Calibri" w:cs="Times New Roman"/>
      <w:color w:val="2A2723"/>
      <w:sz w:val="24"/>
    </w:rPr>
  </w:style>
  <w:style w:type="paragraph" w:customStyle="1" w:styleId="2C0E946D83E54654BDE498699E561D648">
    <w:name w:val="2C0E946D83E54654BDE498699E561D648"/>
    <w:rsid w:val="004C782D"/>
    <w:pPr>
      <w:spacing w:before="120" w:after="0" w:line="240" w:lineRule="auto"/>
    </w:pPr>
    <w:rPr>
      <w:rFonts w:eastAsia="Calibri" w:cs="Times New Roman"/>
      <w:color w:val="2A2723"/>
      <w:sz w:val="24"/>
    </w:rPr>
  </w:style>
  <w:style w:type="paragraph" w:customStyle="1" w:styleId="A54E5C0FB56A44CE9F0FCA891E2B9DE05">
    <w:name w:val="A54E5C0FB56A44CE9F0FCA891E2B9DE05"/>
    <w:rsid w:val="004C782D"/>
    <w:pPr>
      <w:spacing w:before="120" w:after="0" w:line="240" w:lineRule="auto"/>
    </w:pPr>
    <w:rPr>
      <w:rFonts w:eastAsia="Calibri" w:cs="Times New Roman"/>
      <w:color w:val="2A2723"/>
      <w:sz w:val="24"/>
    </w:rPr>
  </w:style>
  <w:style w:type="paragraph" w:customStyle="1" w:styleId="F0516024C65E4446AD960ADACAE9C92110">
    <w:name w:val="F0516024C65E4446AD960ADACAE9C92110"/>
    <w:rsid w:val="004C782D"/>
    <w:pPr>
      <w:spacing w:before="120" w:after="0" w:line="240" w:lineRule="auto"/>
    </w:pPr>
    <w:rPr>
      <w:rFonts w:eastAsia="Calibri" w:cs="Times New Roman"/>
      <w:color w:val="2A2723"/>
      <w:sz w:val="24"/>
    </w:rPr>
  </w:style>
  <w:style w:type="paragraph" w:customStyle="1" w:styleId="772EE53E038B45059DD7AAC3D06F05F410">
    <w:name w:val="772EE53E038B45059DD7AAC3D06F05F410"/>
    <w:rsid w:val="004C782D"/>
    <w:pPr>
      <w:spacing w:before="120" w:after="0" w:line="240" w:lineRule="auto"/>
    </w:pPr>
    <w:rPr>
      <w:rFonts w:eastAsia="Calibri" w:cs="Times New Roman"/>
      <w:color w:val="2A2723"/>
      <w:sz w:val="24"/>
    </w:rPr>
  </w:style>
  <w:style w:type="paragraph" w:customStyle="1" w:styleId="6197B86ECF814E1783A90DE6DDB0C0BC10">
    <w:name w:val="6197B86ECF814E1783A90DE6DDB0C0BC10"/>
    <w:rsid w:val="004C782D"/>
    <w:pPr>
      <w:spacing w:before="120" w:after="0" w:line="240" w:lineRule="auto"/>
    </w:pPr>
    <w:rPr>
      <w:rFonts w:eastAsia="Calibri" w:cs="Times New Roman"/>
      <w:color w:val="2A2723"/>
      <w:sz w:val="24"/>
    </w:rPr>
  </w:style>
  <w:style w:type="paragraph" w:customStyle="1" w:styleId="F6A164C4164C42ADB15CC8F10A3007F710">
    <w:name w:val="F6A164C4164C42ADB15CC8F10A3007F710"/>
    <w:rsid w:val="004C782D"/>
    <w:pPr>
      <w:spacing w:before="120" w:after="0" w:line="240" w:lineRule="auto"/>
    </w:pPr>
    <w:rPr>
      <w:rFonts w:eastAsia="Calibri" w:cs="Times New Roman"/>
      <w:color w:val="2A2723"/>
      <w:sz w:val="24"/>
    </w:rPr>
  </w:style>
  <w:style w:type="paragraph" w:customStyle="1" w:styleId="834364AB16334E8EBBA1DC762897BB4510">
    <w:name w:val="834364AB16334E8EBBA1DC762897BB4510"/>
    <w:rsid w:val="004C782D"/>
    <w:pPr>
      <w:spacing w:before="120" w:after="0" w:line="240" w:lineRule="auto"/>
    </w:pPr>
    <w:rPr>
      <w:rFonts w:eastAsia="Calibri" w:cs="Times New Roman"/>
      <w:color w:val="2A2723"/>
      <w:sz w:val="24"/>
    </w:rPr>
  </w:style>
  <w:style w:type="paragraph" w:customStyle="1" w:styleId="A444760EE14D470894B07F8EAE8F35799">
    <w:name w:val="A444760EE14D470894B07F8EAE8F35799"/>
    <w:rsid w:val="004C782D"/>
    <w:pPr>
      <w:spacing w:before="120" w:after="0" w:line="240" w:lineRule="auto"/>
    </w:pPr>
    <w:rPr>
      <w:rFonts w:eastAsia="Calibri" w:cs="Times New Roman"/>
      <w:color w:val="2A2723"/>
      <w:sz w:val="24"/>
    </w:rPr>
  </w:style>
  <w:style w:type="paragraph" w:customStyle="1" w:styleId="3C8AFEBCFE064B6BB3608C1B262808243">
    <w:name w:val="3C8AFEBCFE064B6BB3608C1B262808243"/>
    <w:rsid w:val="004C782D"/>
    <w:pPr>
      <w:spacing w:before="120" w:after="0" w:line="240" w:lineRule="auto"/>
    </w:pPr>
    <w:rPr>
      <w:rFonts w:eastAsia="Calibri" w:cs="Times New Roman"/>
      <w:color w:val="2A2723"/>
      <w:sz w:val="24"/>
    </w:rPr>
  </w:style>
  <w:style w:type="paragraph" w:customStyle="1" w:styleId="2C8121AE2FDB4EE293377B073E70D6F33">
    <w:name w:val="2C8121AE2FDB4EE293377B073E70D6F33"/>
    <w:rsid w:val="004C782D"/>
    <w:pPr>
      <w:spacing w:before="120" w:after="0" w:line="240" w:lineRule="auto"/>
    </w:pPr>
    <w:rPr>
      <w:rFonts w:eastAsia="Calibri" w:cs="Times New Roman"/>
      <w:color w:val="2A2723"/>
      <w:sz w:val="24"/>
    </w:rPr>
  </w:style>
  <w:style w:type="paragraph" w:customStyle="1" w:styleId="36CAAD71EC8C491FA6D568D541B0471F9">
    <w:name w:val="36CAAD71EC8C491FA6D568D541B0471F9"/>
    <w:rsid w:val="004C782D"/>
    <w:pPr>
      <w:spacing w:before="120" w:after="0" w:line="240" w:lineRule="auto"/>
    </w:pPr>
    <w:rPr>
      <w:rFonts w:eastAsia="Calibri" w:cs="Times New Roman"/>
      <w:color w:val="2A2723"/>
      <w:sz w:val="24"/>
    </w:rPr>
  </w:style>
  <w:style w:type="paragraph" w:customStyle="1" w:styleId="8AFA714626D94576A4C677C76BA9D2189">
    <w:name w:val="8AFA714626D94576A4C677C76BA9D2189"/>
    <w:rsid w:val="004C782D"/>
    <w:pPr>
      <w:spacing w:before="120" w:after="0" w:line="240" w:lineRule="auto"/>
    </w:pPr>
    <w:rPr>
      <w:rFonts w:eastAsia="Calibri" w:cs="Times New Roman"/>
      <w:color w:val="2A2723"/>
      <w:sz w:val="24"/>
    </w:rPr>
  </w:style>
  <w:style w:type="paragraph" w:customStyle="1" w:styleId="08B9A2C58B1947BBBB61817196441E309">
    <w:name w:val="08B9A2C58B1947BBBB61817196441E309"/>
    <w:rsid w:val="004C782D"/>
    <w:pPr>
      <w:spacing w:before="120" w:after="0" w:line="240" w:lineRule="auto"/>
    </w:pPr>
    <w:rPr>
      <w:rFonts w:eastAsia="Calibri" w:cs="Times New Roman"/>
      <w:color w:val="2A2723"/>
      <w:sz w:val="24"/>
    </w:rPr>
  </w:style>
  <w:style w:type="paragraph" w:customStyle="1" w:styleId="9A220A5F53FB4154B94C5030B6909FB99">
    <w:name w:val="9A220A5F53FB4154B94C5030B6909FB99"/>
    <w:rsid w:val="004C782D"/>
    <w:pPr>
      <w:spacing w:before="120" w:after="0" w:line="240" w:lineRule="auto"/>
    </w:pPr>
    <w:rPr>
      <w:rFonts w:eastAsia="Calibri" w:cs="Times New Roman"/>
      <w:color w:val="2A2723"/>
      <w:sz w:val="24"/>
    </w:rPr>
  </w:style>
  <w:style w:type="paragraph" w:customStyle="1" w:styleId="D4B781CCAB98422BB3D9893C9A5950029">
    <w:name w:val="D4B781CCAB98422BB3D9893C9A5950029"/>
    <w:rsid w:val="004C782D"/>
    <w:pPr>
      <w:spacing w:before="120" w:after="0" w:line="240" w:lineRule="auto"/>
    </w:pPr>
    <w:rPr>
      <w:rFonts w:eastAsia="Calibri" w:cs="Times New Roman"/>
      <w:color w:val="2A2723"/>
      <w:sz w:val="24"/>
    </w:rPr>
  </w:style>
  <w:style w:type="paragraph" w:customStyle="1" w:styleId="2612B9B281F44FA4B67D5C5E2AC9B7749">
    <w:name w:val="2612B9B281F44FA4B67D5C5E2AC9B7749"/>
    <w:rsid w:val="004C782D"/>
    <w:pPr>
      <w:spacing w:before="120" w:after="0" w:line="240" w:lineRule="auto"/>
    </w:pPr>
    <w:rPr>
      <w:rFonts w:eastAsia="Calibri" w:cs="Times New Roman"/>
      <w:color w:val="2A2723"/>
      <w:sz w:val="24"/>
    </w:rPr>
  </w:style>
  <w:style w:type="paragraph" w:customStyle="1" w:styleId="33B383A8F79342139508EFDDFD1D4C009">
    <w:name w:val="33B383A8F79342139508EFDDFD1D4C009"/>
    <w:rsid w:val="004C782D"/>
    <w:pPr>
      <w:spacing w:before="120" w:after="0" w:line="240" w:lineRule="auto"/>
    </w:pPr>
    <w:rPr>
      <w:rFonts w:eastAsia="Calibri" w:cs="Times New Roman"/>
      <w:color w:val="2A2723"/>
      <w:sz w:val="24"/>
    </w:rPr>
  </w:style>
  <w:style w:type="paragraph" w:customStyle="1" w:styleId="43CEEB728297487BB7FB4DBE61854E909">
    <w:name w:val="43CEEB728297487BB7FB4DBE61854E909"/>
    <w:rsid w:val="004C782D"/>
    <w:pPr>
      <w:spacing w:before="120" w:after="0" w:line="240" w:lineRule="auto"/>
    </w:pPr>
    <w:rPr>
      <w:rFonts w:eastAsia="Calibri" w:cs="Times New Roman"/>
      <w:color w:val="2A2723"/>
      <w:sz w:val="24"/>
    </w:rPr>
  </w:style>
  <w:style w:type="paragraph" w:customStyle="1" w:styleId="60C8FC139D124D3FB940842401AB2AA63">
    <w:name w:val="60C8FC139D124D3FB940842401AB2AA63"/>
    <w:rsid w:val="004C782D"/>
    <w:pPr>
      <w:spacing w:before="120" w:after="0" w:line="240" w:lineRule="auto"/>
    </w:pPr>
    <w:rPr>
      <w:rFonts w:eastAsia="Calibri" w:cs="Times New Roman"/>
      <w:color w:val="2A2723"/>
      <w:sz w:val="24"/>
    </w:rPr>
  </w:style>
  <w:style w:type="paragraph" w:customStyle="1" w:styleId="065A014172514AC196D22AEA8134BB483">
    <w:name w:val="065A014172514AC196D22AEA8134BB483"/>
    <w:rsid w:val="004C782D"/>
    <w:pPr>
      <w:spacing w:before="120" w:after="0" w:line="240" w:lineRule="auto"/>
    </w:pPr>
    <w:rPr>
      <w:rFonts w:eastAsia="Calibri" w:cs="Times New Roman"/>
      <w:color w:val="2A2723"/>
      <w:sz w:val="24"/>
    </w:rPr>
  </w:style>
  <w:style w:type="paragraph" w:customStyle="1" w:styleId="5CEC9FBAD55B44A2B58E8B5BF0E60EA83">
    <w:name w:val="5CEC9FBAD55B44A2B58E8B5BF0E60EA83"/>
    <w:rsid w:val="004C782D"/>
    <w:pPr>
      <w:spacing w:before="120" w:after="0" w:line="240" w:lineRule="auto"/>
    </w:pPr>
    <w:rPr>
      <w:rFonts w:eastAsia="Calibri" w:cs="Times New Roman"/>
      <w:color w:val="2A2723"/>
      <w:sz w:val="24"/>
    </w:rPr>
  </w:style>
  <w:style w:type="paragraph" w:customStyle="1" w:styleId="F906DBD105494D7F908F940E9D8C89A13">
    <w:name w:val="F906DBD105494D7F908F940E9D8C89A13"/>
    <w:rsid w:val="004C782D"/>
    <w:pPr>
      <w:spacing w:before="120" w:after="0" w:line="240" w:lineRule="auto"/>
    </w:pPr>
    <w:rPr>
      <w:rFonts w:eastAsia="Calibri" w:cs="Times New Roman"/>
      <w:color w:val="2A2723"/>
      <w:sz w:val="24"/>
    </w:rPr>
  </w:style>
  <w:style w:type="paragraph" w:customStyle="1" w:styleId="5872B71E66254D8DAAFBA6104A11B8E89">
    <w:name w:val="5872B71E66254D8DAAFBA6104A11B8E89"/>
    <w:rsid w:val="004C782D"/>
    <w:pPr>
      <w:spacing w:before="120" w:after="0" w:line="240" w:lineRule="auto"/>
    </w:pPr>
    <w:rPr>
      <w:rFonts w:eastAsia="Calibri" w:cs="Times New Roman"/>
      <w:color w:val="2A2723"/>
      <w:sz w:val="24"/>
    </w:rPr>
  </w:style>
  <w:style w:type="paragraph" w:customStyle="1" w:styleId="E6A5E4E6DF0C44D1AD2D9DDEDB3B68209">
    <w:name w:val="E6A5E4E6DF0C44D1AD2D9DDEDB3B68209"/>
    <w:rsid w:val="004C782D"/>
    <w:pPr>
      <w:spacing w:before="120" w:after="0" w:line="240" w:lineRule="auto"/>
    </w:pPr>
    <w:rPr>
      <w:rFonts w:eastAsia="Calibri" w:cs="Times New Roman"/>
      <w:color w:val="2A2723"/>
      <w:sz w:val="24"/>
    </w:rPr>
  </w:style>
  <w:style w:type="paragraph" w:customStyle="1" w:styleId="5CE58CE4544847B0AD1C8ED507A4E2849">
    <w:name w:val="5CE58CE4544847B0AD1C8ED507A4E2849"/>
    <w:rsid w:val="004C782D"/>
    <w:pPr>
      <w:spacing w:before="120" w:after="0" w:line="240" w:lineRule="auto"/>
    </w:pPr>
    <w:rPr>
      <w:rFonts w:eastAsia="Calibri" w:cs="Times New Roman"/>
      <w:color w:val="2A2723"/>
      <w:sz w:val="24"/>
    </w:rPr>
  </w:style>
  <w:style w:type="paragraph" w:customStyle="1" w:styleId="80A07CBA875941D091BDFDD2344ECF249">
    <w:name w:val="80A07CBA875941D091BDFDD2344ECF249"/>
    <w:rsid w:val="004C782D"/>
    <w:pPr>
      <w:spacing w:before="120" w:after="0" w:line="240" w:lineRule="auto"/>
    </w:pPr>
    <w:rPr>
      <w:rFonts w:eastAsia="Calibri" w:cs="Times New Roman"/>
      <w:color w:val="2A2723"/>
      <w:sz w:val="24"/>
    </w:rPr>
  </w:style>
  <w:style w:type="paragraph" w:customStyle="1" w:styleId="5F9046DBFAAB490AA0C3AEF2C697A7F23">
    <w:name w:val="5F9046DBFAAB490AA0C3AEF2C697A7F23"/>
    <w:rsid w:val="004C782D"/>
    <w:pPr>
      <w:spacing w:before="120" w:after="0" w:line="240" w:lineRule="auto"/>
    </w:pPr>
    <w:rPr>
      <w:rFonts w:eastAsia="Calibri" w:cs="Times New Roman"/>
      <w:color w:val="2A2723"/>
      <w:sz w:val="24"/>
    </w:rPr>
  </w:style>
  <w:style w:type="paragraph" w:customStyle="1" w:styleId="AF608B4BD77D4EA58FBE5BCBE7853E6D3">
    <w:name w:val="AF608B4BD77D4EA58FBE5BCBE7853E6D3"/>
    <w:rsid w:val="004C782D"/>
    <w:pPr>
      <w:spacing w:before="120" w:after="0" w:line="240" w:lineRule="auto"/>
    </w:pPr>
    <w:rPr>
      <w:rFonts w:eastAsia="Calibri" w:cs="Times New Roman"/>
      <w:color w:val="2A2723"/>
      <w:sz w:val="24"/>
    </w:rPr>
  </w:style>
  <w:style w:type="paragraph" w:customStyle="1" w:styleId="2BCD810865044650901DC1ED3FD5FCE89">
    <w:name w:val="2BCD810865044650901DC1ED3FD5FCE89"/>
    <w:rsid w:val="004C782D"/>
    <w:pPr>
      <w:spacing w:before="120" w:after="0" w:line="240" w:lineRule="auto"/>
    </w:pPr>
    <w:rPr>
      <w:rFonts w:eastAsia="Calibri" w:cs="Times New Roman"/>
      <w:color w:val="2A2723"/>
      <w:sz w:val="24"/>
    </w:rPr>
  </w:style>
  <w:style w:type="paragraph" w:customStyle="1" w:styleId="45B1316DDBFF400B8D8024A6924055159">
    <w:name w:val="45B1316DDBFF400B8D8024A6924055159"/>
    <w:rsid w:val="004C782D"/>
    <w:pPr>
      <w:spacing w:before="120" w:after="0" w:line="240" w:lineRule="auto"/>
    </w:pPr>
    <w:rPr>
      <w:rFonts w:eastAsia="Calibri" w:cs="Times New Roman"/>
      <w:color w:val="2A2723"/>
      <w:sz w:val="24"/>
    </w:rPr>
  </w:style>
  <w:style w:type="paragraph" w:customStyle="1" w:styleId="6DFC835825784AA4B8E26C016ED69EEA3">
    <w:name w:val="6DFC835825784AA4B8E26C016ED69EEA3"/>
    <w:rsid w:val="004C782D"/>
    <w:pPr>
      <w:spacing w:before="120" w:after="0" w:line="240" w:lineRule="auto"/>
    </w:pPr>
    <w:rPr>
      <w:rFonts w:eastAsia="Calibri" w:cs="Times New Roman"/>
      <w:color w:val="2A2723"/>
      <w:sz w:val="24"/>
    </w:rPr>
  </w:style>
  <w:style w:type="paragraph" w:customStyle="1" w:styleId="31C72398CDAC46E6BD3754AF53F350A59">
    <w:name w:val="31C72398CDAC46E6BD3754AF53F350A59"/>
    <w:rsid w:val="004C782D"/>
    <w:pPr>
      <w:spacing w:before="120" w:after="0" w:line="240" w:lineRule="auto"/>
    </w:pPr>
    <w:rPr>
      <w:rFonts w:eastAsia="Calibri" w:cs="Times New Roman"/>
      <w:color w:val="2A2723"/>
      <w:sz w:val="24"/>
    </w:rPr>
  </w:style>
  <w:style w:type="paragraph" w:customStyle="1" w:styleId="93B66F3279BF45808FB18B999DF847013">
    <w:name w:val="93B66F3279BF45808FB18B999DF847013"/>
    <w:rsid w:val="004C782D"/>
    <w:pPr>
      <w:spacing w:before="120" w:after="0" w:line="240" w:lineRule="auto"/>
    </w:pPr>
    <w:rPr>
      <w:rFonts w:eastAsia="Calibri" w:cs="Times New Roman"/>
      <w:color w:val="2A2723"/>
      <w:sz w:val="24"/>
    </w:rPr>
  </w:style>
  <w:style w:type="paragraph" w:customStyle="1" w:styleId="9E81C2752DBA4212A529D29F19D1EE0F3">
    <w:name w:val="9E81C2752DBA4212A529D29F19D1EE0F3"/>
    <w:rsid w:val="004C782D"/>
    <w:pPr>
      <w:spacing w:before="120" w:after="0" w:line="240" w:lineRule="auto"/>
    </w:pPr>
    <w:rPr>
      <w:rFonts w:eastAsia="Calibri" w:cs="Times New Roman"/>
      <w:color w:val="2A2723"/>
      <w:sz w:val="24"/>
    </w:rPr>
  </w:style>
  <w:style w:type="paragraph" w:customStyle="1" w:styleId="2A4CCA4EDD6B4216BF7ECDD3CD8B93083">
    <w:name w:val="2A4CCA4EDD6B4216BF7ECDD3CD8B93083"/>
    <w:rsid w:val="004C782D"/>
    <w:pPr>
      <w:spacing w:before="120" w:after="0" w:line="240" w:lineRule="auto"/>
    </w:pPr>
    <w:rPr>
      <w:rFonts w:eastAsia="Calibri" w:cs="Times New Roman"/>
      <w:color w:val="2A2723"/>
      <w:sz w:val="24"/>
    </w:rPr>
  </w:style>
  <w:style w:type="paragraph" w:customStyle="1" w:styleId="2C0E946D83E54654BDE498699E561D649">
    <w:name w:val="2C0E946D83E54654BDE498699E561D649"/>
    <w:rsid w:val="004C782D"/>
    <w:pPr>
      <w:spacing w:before="120" w:after="0" w:line="240" w:lineRule="auto"/>
    </w:pPr>
    <w:rPr>
      <w:rFonts w:eastAsia="Calibri" w:cs="Times New Roman"/>
      <w:color w:val="2A2723"/>
      <w:sz w:val="24"/>
    </w:rPr>
  </w:style>
  <w:style w:type="paragraph" w:customStyle="1" w:styleId="A54E5C0FB56A44CE9F0FCA891E2B9DE06">
    <w:name w:val="A54E5C0FB56A44CE9F0FCA891E2B9DE06"/>
    <w:rsid w:val="000C66AD"/>
    <w:pPr>
      <w:spacing w:before="120" w:after="0" w:line="240" w:lineRule="auto"/>
    </w:pPr>
    <w:rPr>
      <w:rFonts w:eastAsia="Calibri" w:cs="Times New Roman"/>
      <w:color w:val="2A2723"/>
      <w:sz w:val="24"/>
    </w:rPr>
  </w:style>
  <w:style w:type="paragraph" w:customStyle="1" w:styleId="F0516024C65E4446AD960ADACAE9C92111">
    <w:name w:val="F0516024C65E4446AD960ADACAE9C92111"/>
    <w:rsid w:val="000C66AD"/>
    <w:pPr>
      <w:spacing w:before="120" w:after="0" w:line="240" w:lineRule="auto"/>
    </w:pPr>
    <w:rPr>
      <w:rFonts w:eastAsia="Calibri" w:cs="Times New Roman"/>
      <w:color w:val="2A2723"/>
      <w:sz w:val="24"/>
    </w:rPr>
  </w:style>
  <w:style w:type="paragraph" w:customStyle="1" w:styleId="772EE53E038B45059DD7AAC3D06F05F411">
    <w:name w:val="772EE53E038B45059DD7AAC3D06F05F411"/>
    <w:rsid w:val="000C66AD"/>
    <w:pPr>
      <w:spacing w:before="120" w:after="0" w:line="240" w:lineRule="auto"/>
    </w:pPr>
    <w:rPr>
      <w:rFonts w:eastAsia="Calibri" w:cs="Times New Roman"/>
      <w:color w:val="2A2723"/>
      <w:sz w:val="24"/>
    </w:rPr>
  </w:style>
  <w:style w:type="paragraph" w:customStyle="1" w:styleId="6197B86ECF814E1783A90DE6DDB0C0BC11">
    <w:name w:val="6197B86ECF814E1783A90DE6DDB0C0BC11"/>
    <w:rsid w:val="000C66AD"/>
    <w:pPr>
      <w:spacing w:before="120" w:after="0" w:line="240" w:lineRule="auto"/>
    </w:pPr>
    <w:rPr>
      <w:rFonts w:eastAsia="Calibri" w:cs="Times New Roman"/>
      <w:color w:val="2A2723"/>
      <w:sz w:val="24"/>
    </w:rPr>
  </w:style>
  <w:style w:type="paragraph" w:customStyle="1" w:styleId="F6A164C4164C42ADB15CC8F10A3007F711">
    <w:name w:val="F6A164C4164C42ADB15CC8F10A3007F711"/>
    <w:rsid w:val="000C66AD"/>
    <w:pPr>
      <w:spacing w:before="120" w:after="0" w:line="240" w:lineRule="auto"/>
    </w:pPr>
    <w:rPr>
      <w:rFonts w:eastAsia="Calibri" w:cs="Times New Roman"/>
      <w:color w:val="2A2723"/>
      <w:sz w:val="24"/>
    </w:rPr>
  </w:style>
  <w:style w:type="paragraph" w:customStyle="1" w:styleId="834364AB16334E8EBBA1DC762897BB4511">
    <w:name w:val="834364AB16334E8EBBA1DC762897BB4511"/>
    <w:rsid w:val="000C66AD"/>
    <w:pPr>
      <w:spacing w:before="120" w:after="0" w:line="240" w:lineRule="auto"/>
    </w:pPr>
    <w:rPr>
      <w:rFonts w:eastAsia="Calibri" w:cs="Times New Roman"/>
      <w:color w:val="2A2723"/>
      <w:sz w:val="24"/>
    </w:rPr>
  </w:style>
  <w:style w:type="paragraph" w:customStyle="1" w:styleId="A444760EE14D470894B07F8EAE8F357910">
    <w:name w:val="A444760EE14D470894B07F8EAE8F357910"/>
    <w:rsid w:val="000C66AD"/>
    <w:pPr>
      <w:spacing w:before="120" w:after="0" w:line="240" w:lineRule="auto"/>
    </w:pPr>
    <w:rPr>
      <w:rFonts w:eastAsia="Calibri" w:cs="Times New Roman"/>
      <w:color w:val="2A2723"/>
      <w:sz w:val="24"/>
    </w:rPr>
  </w:style>
  <w:style w:type="paragraph" w:customStyle="1" w:styleId="3C8AFEBCFE064B6BB3608C1B262808244">
    <w:name w:val="3C8AFEBCFE064B6BB3608C1B262808244"/>
    <w:rsid w:val="000C66AD"/>
    <w:pPr>
      <w:spacing w:before="120" w:after="0" w:line="240" w:lineRule="auto"/>
    </w:pPr>
    <w:rPr>
      <w:rFonts w:eastAsia="Calibri" w:cs="Times New Roman"/>
      <w:color w:val="2A2723"/>
      <w:sz w:val="24"/>
    </w:rPr>
  </w:style>
  <w:style w:type="paragraph" w:customStyle="1" w:styleId="2C8121AE2FDB4EE293377B073E70D6F34">
    <w:name w:val="2C8121AE2FDB4EE293377B073E70D6F34"/>
    <w:rsid w:val="000C66AD"/>
    <w:pPr>
      <w:spacing w:before="120" w:after="0" w:line="240" w:lineRule="auto"/>
    </w:pPr>
    <w:rPr>
      <w:rFonts w:eastAsia="Calibri" w:cs="Times New Roman"/>
      <w:color w:val="2A2723"/>
      <w:sz w:val="24"/>
    </w:rPr>
  </w:style>
  <w:style w:type="paragraph" w:customStyle="1" w:styleId="36CAAD71EC8C491FA6D568D541B0471F10">
    <w:name w:val="36CAAD71EC8C491FA6D568D541B0471F10"/>
    <w:rsid w:val="000C66AD"/>
    <w:pPr>
      <w:spacing w:before="120" w:after="0" w:line="240" w:lineRule="auto"/>
    </w:pPr>
    <w:rPr>
      <w:rFonts w:eastAsia="Calibri" w:cs="Times New Roman"/>
      <w:color w:val="2A2723"/>
      <w:sz w:val="24"/>
    </w:rPr>
  </w:style>
  <w:style w:type="paragraph" w:customStyle="1" w:styleId="8AFA714626D94576A4C677C76BA9D21810">
    <w:name w:val="8AFA714626D94576A4C677C76BA9D21810"/>
    <w:rsid w:val="000C66AD"/>
    <w:pPr>
      <w:spacing w:before="120" w:after="0" w:line="240" w:lineRule="auto"/>
    </w:pPr>
    <w:rPr>
      <w:rFonts w:eastAsia="Calibri" w:cs="Times New Roman"/>
      <w:color w:val="2A2723"/>
      <w:sz w:val="24"/>
    </w:rPr>
  </w:style>
  <w:style w:type="paragraph" w:customStyle="1" w:styleId="08B9A2C58B1947BBBB61817196441E3010">
    <w:name w:val="08B9A2C58B1947BBBB61817196441E3010"/>
    <w:rsid w:val="000C66AD"/>
    <w:pPr>
      <w:spacing w:before="120" w:after="0" w:line="240" w:lineRule="auto"/>
    </w:pPr>
    <w:rPr>
      <w:rFonts w:eastAsia="Calibri" w:cs="Times New Roman"/>
      <w:color w:val="2A2723"/>
      <w:sz w:val="24"/>
    </w:rPr>
  </w:style>
  <w:style w:type="paragraph" w:customStyle="1" w:styleId="9A220A5F53FB4154B94C5030B6909FB910">
    <w:name w:val="9A220A5F53FB4154B94C5030B6909FB910"/>
    <w:rsid w:val="000C66AD"/>
    <w:pPr>
      <w:spacing w:before="120" w:after="0" w:line="240" w:lineRule="auto"/>
    </w:pPr>
    <w:rPr>
      <w:rFonts w:eastAsia="Calibri" w:cs="Times New Roman"/>
      <w:color w:val="2A2723"/>
      <w:sz w:val="24"/>
    </w:rPr>
  </w:style>
  <w:style w:type="paragraph" w:customStyle="1" w:styleId="D4B781CCAB98422BB3D9893C9A59500210">
    <w:name w:val="D4B781CCAB98422BB3D9893C9A59500210"/>
    <w:rsid w:val="000C66AD"/>
    <w:pPr>
      <w:spacing w:before="120" w:after="0" w:line="240" w:lineRule="auto"/>
    </w:pPr>
    <w:rPr>
      <w:rFonts w:eastAsia="Calibri" w:cs="Times New Roman"/>
      <w:color w:val="2A2723"/>
      <w:sz w:val="24"/>
    </w:rPr>
  </w:style>
  <w:style w:type="paragraph" w:customStyle="1" w:styleId="2612B9B281F44FA4B67D5C5E2AC9B77410">
    <w:name w:val="2612B9B281F44FA4B67D5C5E2AC9B77410"/>
    <w:rsid w:val="000C66AD"/>
    <w:pPr>
      <w:spacing w:before="120" w:after="0" w:line="240" w:lineRule="auto"/>
    </w:pPr>
    <w:rPr>
      <w:rFonts w:eastAsia="Calibri" w:cs="Times New Roman"/>
      <w:color w:val="2A2723"/>
      <w:sz w:val="24"/>
    </w:rPr>
  </w:style>
  <w:style w:type="paragraph" w:customStyle="1" w:styleId="33B383A8F79342139508EFDDFD1D4C0010">
    <w:name w:val="33B383A8F79342139508EFDDFD1D4C0010"/>
    <w:rsid w:val="000C66AD"/>
    <w:pPr>
      <w:spacing w:before="120" w:after="0" w:line="240" w:lineRule="auto"/>
    </w:pPr>
    <w:rPr>
      <w:rFonts w:eastAsia="Calibri" w:cs="Times New Roman"/>
      <w:color w:val="2A2723"/>
      <w:sz w:val="24"/>
    </w:rPr>
  </w:style>
  <w:style w:type="paragraph" w:customStyle="1" w:styleId="43CEEB728297487BB7FB4DBE61854E9010">
    <w:name w:val="43CEEB728297487BB7FB4DBE61854E9010"/>
    <w:rsid w:val="000C66AD"/>
    <w:pPr>
      <w:spacing w:before="120" w:after="0" w:line="240" w:lineRule="auto"/>
    </w:pPr>
    <w:rPr>
      <w:rFonts w:eastAsia="Calibri" w:cs="Times New Roman"/>
      <w:color w:val="2A2723"/>
      <w:sz w:val="24"/>
    </w:rPr>
  </w:style>
  <w:style w:type="paragraph" w:customStyle="1" w:styleId="60C8FC139D124D3FB940842401AB2AA64">
    <w:name w:val="60C8FC139D124D3FB940842401AB2AA64"/>
    <w:rsid w:val="000C66AD"/>
    <w:pPr>
      <w:spacing w:before="120" w:after="0" w:line="240" w:lineRule="auto"/>
    </w:pPr>
    <w:rPr>
      <w:rFonts w:eastAsia="Calibri" w:cs="Times New Roman"/>
      <w:color w:val="2A2723"/>
      <w:sz w:val="24"/>
    </w:rPr>
  </w:style>
  <w:style w:type="paragraph" w:customStyle="1" w:styleId="065A014172514AC196D22AEA8134BB484">
    <w:name w:val="065A014172514AC196D22AEA8134BB484"/>
    <w:rsid w:val="000C66AD"/>
    <w:pPr>
      <w:spacing w:before="120" w:after="0" w:line="240" w:lineRule="auto"/>
    </w:pPr>
    <w:rPr>
      <w:rFonts w:eastAsia="Calibri" w:cs="Times New Roman"/>
      <w:color w:val="2A2723"/>
      <w:sz w:val="24"/>
    </w:rPr>
  </w:style>
  <w:style w:type="paragraph" w:customStyle="1" w:styleId="5CEC9FBAD55B44A2B58E8B5BF0E60EA84">
    <w:name w:val="5CEC9FBAD55B44A2B58E8B5BF0E60EA84"/>
    <w:rsid w:val="000C66AD"/>
    <w:pPr>
      <w:spacing w:before="120" w:after="0" w:line="240" w:lineRule="auto"/>
    </w:pPr>
    <w:rPr>
      <w:rFonts w:eastAsia="Calibri" w:cs="Times New Roman"/>
      <w:color w:val="2A2723"/>
      <w:sz w:val="24"/>
    </w:rPr>
  </w:style>
  <w:style w:type="paragraph" w:customStyle="1" w:styleId="F906DBD105494D7F908F940E9D8C89A14">
    <w:name w:val="F906DBD105494D7F908F940E9D8C89A14"/>
    <w:rsid w:val="000C66AD"/>
    <w:pPr>
      <w:spacing w:before="120" w:after="0" w:line="240" w:lineRule="auto"/>
    </w:pPr>
    <w:rPr>
      <w:rFonts w:eastAsia="Calibri" w:cs="Times New Roman"/>
      <w:color w:val="2A2723"/>
      <w:sz w:val="24"/>
    </w:rPr>
  </w:style>
  <w:style w:type="paragraph" w:customStyle="1" w:styleId="5872B71E66254D8DAAFBA6104A11B8E810">
    <w:name w:val="5872B71E66254D8DAAFBA6104A11B8E810"/>
    <w:rsid w:val="000C66AD"/>
    <w:pPr>
      <w:spacing w:before="120" w:after="0" w:line="240" w:lineRule="auto"/>
    </w:pPr>
    <w:rPr>
      <w:rFonts w:eastAsia="Calibri" w:cs="Times New Roman"/>
      <w:color w:val="2A2723"/>
      <w:sz w:val="24"/>
    </w:rPr>
  </w:style>
  <w:style w:type="paragraph" w:customStyle="1" w:styleId="E6A5E4E6DF0C44D1AD2D9DDEDB3B682010">
    <w:name w:val="E6A5E4E6DF0C44D1AD2D9DDEDB3B682010"/>
    <w:rsid w:val="000C66AD"/>
    <w:pPr>
      <w:spacing w:before="120" w:after="0" w:line="240" w:lineRule="auto"/>
    </w:pPr>
    <w:rPr>
      <w:rFonts w:eastAsia="Calibri" w:cs="Times New Roman"/>
      <w:color w:val="2A2723"/>
      <w:sz w:val="24"/>
    </w:rPr>
  </w:style>
  <w:style w:type="paragraph" w:customStyle="1" w:styleId="5CE58CE4544847B0AD1C8ED507A4E28410">
    <w:name w:val="5CE58CE4544847B0AD1C8ED507A4E28410"/>
    <w:rsid w:val="000C66AD"/>
    <w:pPr>
      <w:spacing w:before="120" w:after="0" w:line="240" w:lineRule="auto"/>
    </w:pPr>
    <w:rPr>
      <w:rFonts w:eastAsia="Calibri" w:cs="Times New Roman"/>
      <w:color w:val="2A2723"/>
      <w:sz w:val="24"/>
    </w:rPr>
  </w:style>
  <w:style w:type="paragraph" w:customStyle="1" w:styleId="80A07CBA875941D091BDFDD2344ECF2410">
    <w:name w:val="80A07CBA875941D091BDFDD2344ECF2410"/>
    <w:rsid w:val="000C66AD"/>
    <w:pPr>
      <w:spacing w:before="120" w:after="0" w:line="240" w:lineRule="auto"/>
    </w:pPr>
    <w:rPr>
      <w:rFonts w:eastAsia="Calibri" w:cs="Times New Roman"/>
      <w:color w:val="2A2723"/>
      <w:sz w:val="24"/>
    </w:rPr>
  </w:style>
  <w:style w:type="paragraph" w:customStyle="1" w:styleId="5F9046DBFAAB490AA0C3AEF2C697A7F24">
    <w:name w:val="5F9046DBFAAB490AA0C3AEF2C697A7F24"/>
    <w:rsid w:val="000C66AD"/>
    <w:pPr>
      <w:spacing w:before="120" w:after="0" w:line="240" w:lineRule="auto"/>
    </w:pPr>
    <w:rPr>
      <w:rFonts w:eastAsia="Calibri" w:cs="Times New Roman"/>
      <w:color w:val="2A2723"/>
      <w:sz w:val="24"/>
    </w:rPr>
  </w:style>
  <w:style w:type="paragraph" w:customStyle="1" w:styleId="AF608B4BD77D4EA58FBE5BCBE7853E6D4">
    <w:name w:val="AF608B4BD77D4EA58FBE5BCBE7853E6D4"/>
    <w:rsid w:val="000C66AD"/>
    <w:pPr>
      <w:spacing w:before="120" w:after="0" w:line="240" w:lineRule="auto"/>
    </w:pPr>
    <w:rPr>
      <w:rFonts w:eastAsia="Calibri" w:cs="Times New Roman"/>
      <w:color w:val="2A2723"/>
      <w:sz w:val="24"/>
    </w:rPr>
  </w:style>
  <w:style w:type="paragraph" w:customStyle="1" w:styleId="2BCD810865044650901DC1ED3FD5FCE810">
    <w:name w:val="2BCD810865044650901DC1ED3FD5FCE810"/>
    <w:rsid w:val="000C66AD"/>
    <w:pPr>
      <w:spacing w:before="120" w:after="0" w:line="240" w:lineRule="auto"/>
    </w:pPr>
    <w:rPr>
      <w:rFonts w:eastAsia="Calibri" w:cs="Times New Roman"/>
      <w:color w:val="2A2723"/>
      <w:sz w:val="24"/>
    </w:rPr>
  </w:style>
  <w:style w:type="paragraph" w:customStyle="1" w:styleId="45B1316DDBFF400B8D8024A69240551510">
    <w:name w:val="45B1316DDBFF400B8D8024A69240551510"/>
    <w:rsid w:val="000C66AD"/>
    <w:pPr>
      <w:spacing w:before="120" w:after="0" w:line="240" w:lineRule="auto"/>
    </w:pPr>
    <w:rPr>
      <w:rFonts w:eastAsia="Calibri" w:cs="Times New Roman"/>
      <w:color w:val="2A2723"/>
      <w:sz w:val="24"/>
    </w:rPr>
  </w:style>
  <w:style w:type="paragraph" w:customStyle="1" w:styleId="6DFC835825784AA4B8E26C016ED69EEA4">
    <w:name w:val="6DFC835825784AA4B8E26C016ED69EEA4"/>
    <w:rsid w:val="000C66AD"/>
    <w:pPr>
      <w:spacing w:before="120" w:after="0" w:line="240" w:lineRule="auto"/>
    </w:pPr>
    <w:rPr>
      <w:rFonts w:eastAsia="Calibri" w:cs="Times New Roman"/>
      <w:color w:val="2A2723"/>
      <w:sz w:val="24"/>
    </w:rPr>
  </w:style>
  <w:style w:type="paragraph" w:customStyle="1" w:styleId="31C72398CDAC46E6BD3754AF53F350A510">
    <w:name w:val="31C72398CDAC46E6BD3754AF53F350A510"/>
    <w:rsid w:val="000C66AD"/>
    <w:pPr>
      <w:spacing w:before="120" w:after="0" w:line="240" w:lineRule="auto"/>
    </w:pPr>
    <w:rPr>
      <w:rFonts w:eastAsia="Calibri" w:cs="Times New Roman"/>
      <w:color w:val="2A2723"/>
      <w:sz w:val="24"/>
    </w:rPr>
  </w:style>
  <w:style w:type="paragraph" w:customStyle="1" w:styleId="93B66F3279BF45808FB18B999DF847014">
    <w:name w:val="93B66F3279BF45808FB18B999DF847014"/>
    <w:rsid w:val="000C66AD"/>
    <w:pPr>
      <w:spacing w:before="120" w:after="0" w:line="240" w:lineRule="auto"/>
    </w:pPr>
    <w:rPr>
      <w:rFonts w:eastAsia="Calibri" w:cs="Times New Roman"/>
      <w:color w:val="2A2723"/>
      <w:sz w:val="24"/>
    </w:rPr>
  </w:style>
  <w:style w:type="paragraph" w:customStyle="1" w:styleId="9E81C2752DBA4212A529D29F19D1EE0F4">
    <w:name w:val="9E81C2752DBA4212A529D29F19D1EE0F4"/>
    <w:rsid w:val="000C66AD"/>
    <w:pPr>
      <w:spacing w:before="120" w:after="0" w:line="240" w:lineRule="auto"/>
    </w:pPr>
    <w:rPr>
      <w:rFonts w:eastAsia="Calibri" w:cs="Times New Roman"/>
      <w:color w:val="2A2723"/>
      <w:sz w:val="24"/>
    </w:rPr>
  </w:style>
  <w:style w:type="paragraph" w:customStyle="1" w:styleId="2A4CCA4EDD6B4216BF7ECDD3CD8B93084">
    <w:name w:val="2A4CCA4EDD6B4216BF7ECDD3CD8B93084"/>
    <w:rsid w:val="000C66AD"/>
    <w:pPr>
      <w:spacing w:before="120" w:after="0" w:line="240" w:lineRule="auto"/>
    </w:pPr>
    <w:rPr>
      <w:rFonts w:eastAsia="Calibri" w:cs="Times New Roman"/>
      <w:color w:val="2A2723"/>
      <w:sz w:val="24"/>
    </w:rPr>
  </w:style>
  <w:style w:type="paragraph" w:customStyle="1" w:styleId="2C0E946D83E54654BDE498699E561D6410">
    <w:name w:val="2C0E946D83E54654BDE498699E561D6410"/>
    <w:rsid w:val="000C66AD"/>
    <w:pPr>
      <w:spacing w:before="120" w:after="0" w:line="240" w:lineRule="auto"/>
    </w:pPr>
    <w:rPr>
      <w:rFonts w:eastAsia="Calibri" w:cs="Times New Roman"/>
      <w:color w:val="2A2723"/>
      <w:sz w:val="24"/>
    </w:rPr>
  </w:style>
  <w:style w:type="paragraph" w:customStyle="1" w:styleId="A54E5C0FB56A44CE9F0FCA891E2B9DE07">
    <w:name w:val="A54E5C0FB56A44CE9F0FCA891E2B9DE07"/>
    <w:rsid w:val="00B43F46"/>
    <w:pPr>
      <w:spacing w:before="120" w:after="0" w:line="240" w:lineRule="auto"/>
    </w:pPr>
    <w:rPr>
      <w:rFonts w:eastAsia="Calibri" w:cs="Times New Roman"/>
      <w:color w:val="2A2723"/>
      <w:sz w:val="24"/>
    </w:rPr>
  </w:style>
  <w:style w:type="paragraph" w:customStyle="1" w:styleId="F0516024C65E4446AD960ADACAE9C92112">
    <w:name w:val="F0516024C65E4446AD960ADACAE9C92112"/>
    <w:rsid w:val="00B43F46"/>
    <w:pPr>
      <w:spacing w:before="120" w:after="0" w:line="240" w:lineRule="auto"/>
    </w:pPr>
    <w:rPr>
      <w:rFonts w:eastAsia="Calibri" w:cs="Times New Roman"/>
      <w:color w:val="2A2723"/>
      <w:sz w:val="24"/>
    </w:rPr>
  </w:style>
  <w:style w:type="paragraph" w:customStyle="1" w:styleId="772EE53E038B45059DD7AAC3D06F05F412">
    <w:name w:val="772EE53E038B45059DD7AAC3D06F05F412"/>
    <w:rsid w:val="00B43F46"/>
    <w:pPr>
      <w:spacing w:before="120" w:after="0" w:line="240" w:lineRule="auto"/>
    </w:pPr>
    <w:rPr>
      <w:rFonts w:eastAsia="Calibri" w:cs="Times New Roman"/>
      <w:color w:val="2A2723"/>
      <w:sz w:val="24"/>
    </w:rPr>
  </w:style>
  <w:style w:type="paragraph" w:customStyle="1" w:styleId="6197B86ECF814E1783A90DE6DDB0C0BC12">
    <w:name w:val="6197B86ECF814E1783A90DE6DDB0C0BC12"/>
    <w:rsid w:val="00B43F46"/>
    <w:pPr>
      <w:spacing w:before="120" w:after="0" w:line="240" w:lineRule="auto"/>
    </w:pPr>
    <w:rPr>
      <w:rFonts w:eastAsia="Calibri" w:cs="Times New Roman"/>
      <w:color w:val="2A2723"/>
      <w:sz w:val="24"/>
    </w:rPr>
  </w:style>
  <w:style w:type="paragraph" w:customStyle="1" w:styleId="F6A164C4164C42ADB15CC8F10A3007F712">
    <w:name w:val="F6A164C4164C42ADB15CC8F10A3007F712"/>
    <w:rsid w:val="00B43F46"/>
    <w:pPr>
      <w:spacing w:before="120" w:after="0" w:line="240" w:lineRule="auto"/>
    </w:pPr>
    <w:rPr>
      <w:rFonts w:eastAsia="Calibri" w:cs="Times New Roman"/>
      <w:color w:val="2A2723"/>
      <w:sz w:val="24"/>
    </w:rPr>
  </w:style>
  <w:style w:type="paragraph" w:customStyle="1" w:styleId="834364AB16334E8EBBA1DC762897BB4512">
    <w:name w:val="834364AB16334E8EBBA1DC762897BB4512"/>
    <w:rsid w:val="00B43F46"/>
    <w:pPr>
      <w:spacing w:before="120" w:after="0" w:line="240" w:lineRule="auto"/>
    </w:pPr>
    <w:rPr>
      <w:rFonts w:eastAsia="Calibri" w:cs="Times New Roman"/>
      <w:color w:val="2A2723"/>
      <w:sz w:val="24"/>
    </w:rPr>
  </w:style>
  <w:style w:type="paragraph" w:customStyle="1" w:styleId="A444760EE14D470894B07F8EAE8F357911">
    <w:name w:val="A444760EE14D470894B07F8EAE8F357911"/>
    <w:rsid w:val="00B43F46"/>
    <w:pPr>
      <w:spacing w:before="120" w:after="0" w:line="240" w:lineRule="auto"/>
    </w:pPr>
    <w:rPr>
      <w:rFonts w:eastAsia="Calibri" w:cs="Times New Roman"/>
      <w:color w:val="2A2723"/>
      <w:sz w:val="24"/>
    </w:rPr>
  </w:style>
  <w:style w:type="paragraph" w:customStyle="1" w:styleId="3C8AFEBCFE064B6BB3608C1B262808245">
    <w:name w:val="3C8AFEBCFE064B6BB3608C1B262808245"/>
    <w:rsid w:val="00B43F46"/>
    <w:pPr>
      <w:spacing w:before="120" w:after="0" w:line="240" w:lineRule="auto"/>
    </w:pPr>
    <w:rPr>
      <w:rFonts w:eastAsia="Calibri" w:cs="Times New Roman"/>
      <w:color w:val="2A2723"/>
      <w:sz w:val="24"/>
    </w:rPr>
  </w:style>
  <w:style w:type="paragraph" w:customStyle="1" w:styleId="2C8121AE2FDB4EE293377B073E70D6F35">
    <w:name w:val="2C8121AE2FDB4EE293377B073E70D6F35"/>
    <w:rsid w:val="00B43F46"/>
    <w:pPr>
      <w:spacing w:before="120" w:after="0" w:line="240" w:lineRule="auto"/>
    </w:pPr>
    <w:rPr>
      <w:rFonts w:eastAsia="Calibri" w:cs="Times New Roman"/>
      <w:color w:val="2A2723"/>
      <w:sz w:val="24"/>
    </w:rPr>
  </w:style>
  <w:style w:type="paragraph" w:customStyle="1" w:styleId="36CAAD71EC8C491FA6D568D541B0471F11">
    <w:name w:val="36CAAD71EC8C491FA6D568D541B0471F11"/>
    <w:rsid w:val="00B43F46"/>
    <w:pPr>
      <w:spacing w:before="120" w:after="0" w:line="240" w:lineRule="auto"/>
    </w:pPr>
    <w:rPr>
      <w:rFonts w:eastAsia="Calibri" w:cs="Times New Roman"/>
      <w:color w:val="2A2723"/>
      <w:sz w:val="24"/>
    </w:rPr>
  </w:style>
  <w:style w:type="paragraph" w:customStyle="1" w:styleId="8AFA714626D94576A4C677C76BA9D21811">
    <w:name w:val="8AFA714626D94576A4C677C76BA9D21811"/>
    <w:rsid w:val="00B43F46"/>
    <w:pPr>
      <w:spacing w:before="120" w:after="0" w:line="240" w:lineRule="auto"/>
    </w:pPr>
    <w:rPr>
      <w:rFonts w:eastAsia="Calibri" w:cs="Times New Roman"/>
      <w:color w:val="2A2723"/>
      <w:sz w:val="24"/>
    </w:rPr>
  </w:style>
  <w:style w:type="paragraph" w:customStyle="1" w:styleId="08B9A2C58B1947BBBB61817196441E3011">
    <w:name w:val="08B9A2C58B1947BBBB61817196441E3011"/>
    <w:rsid w:val="00B43F46"/>
    <w:pPr>
      <w:spacing w:before="120" w:after="0" w:line="240" w:lineRule="auto"/>
    </w:pPr>
    <w:rPr>
      <w:rFonts w:eastAsia="Calibri" w:cs="Times New Roman"/>
      <w:color w:val="2A2723"/>
      <w:sz w:val="24"/>
    </w:rPr>
  </w:style>
  <w:style w:type="paragraph" w:customStyle="1" w:styleId="9A220A5F53FB4154B94C5030B6909FB911">
    <w:name w:val="9A220A5F53FB4154B94C5030B6909FB911"/>
    <w:rsid w:val="00B43F46"/>
    <w:pPr>
      <w:spacing w:before="120" w:after="0" w:line="240" w:lineRule="auto"/>
    </w:pPr>
    <w:rPr>
      <w:rFonts w:eastAsia="Calibri" w:cs="Times New Roman"/>
      <w:color w:val="2A2723"/>
      <w:sz w:val="24"/>
    </w:rPr>
  </w:style>
  <w:style w:type="paragraph" w:customStyle="1" w:styleId="D4B781CCAB98422BB3D9893C9A59500211">
    <w:name w:val="D4B781CCAB98422BB3D9893C9A59500211"/>
    <w:rsid w:val="00B43F46"/>
    <w:pPr>
      <w:spacing w:before="120" w:after="0" w:line="240" w:lineRule="auto"/>
    </w:pPr>
    <w:rPr>
      <w:rFonts w:eastAsia="Calibri" w:cs="Times New Roman"/>
      <w:color w:val="2A2723"/>
      <w:sz w:val="24"/>
    </w:rPr>
  </w:style>
  <w:style w:type="paragraph" w:customStyle="1" w:styleId="2612B9B281F44FA4B67D5C5E2AC9B77411">
    <w:name w:val="2612B9B281F44FA4B67D5C5E2AC9B77411"/>
    <w:rsid w:val="00B43F46"/>
    <w:pPr>
      <w:spacing w:before="120" w:after="0" w:line="240" w:lineRule="auto"/>
    </w:pPr>
    <w:rPr>
      <w:rFonts w:eastAsia="Calibri" w:cs="Times New Roman"/>
      <w:color w:val="2A2723"/>
      <w:sz w:val="24"/>
    </w:rPr>
  </w:style>
  <w:style w:type="paragraph" w:customStyle="1" w:styleId="33B383A8F79342139508EFDDFD1D4C0011">
    <w:name w:val="33B383A8F79342139508EFDDFD1D4C0011"/>
    <w:rsid w:val="00B43F46"/>
    <w:pPr>
      <w:spacing w:before="120" w:after="0" w:line="240" w:lineRule="auto"/>
    </w:pPr>
    <w:rPr>
      <w:rFonts w:eastAsia="Calibri" w:cs="Times New Roman"/>
      <w:color w:val="2A2723"/>
      <w:sz w:val="24"/>
    </w:rPr>
  </w:style>
  <w:style w:type="paragraph" w:customStyle="1" w:styleId="43CEEB728297487BB7FB4DBE61854E9011">
    <w:name w:val="43CEEB728297487BB7FB4DBE61854E9011"/>
    <w:rsid w:val="00B43F46"/>
    <w:pPr>
      <w:spacing w:before="120" w:after="0" w:line="240" w:lineRule="auto"/>
    </w:pPr>
    <w:rPr>
      <w:rFonts w:eastAsia="Calibri" w:cs="Times New Roman"/>
      <w:color w:val="2A2723"/>
      <w:sz w:val="24"/>
    </w:rPr>
  </w:style>
  <w:style w:type="paragraph" w:customStyle="1" w:styleId="60C8FC139D124D3FB940842401AB2AA65">
    <w:name w:val="60C8FC139D124D3FB940842401AB2AA65"/>
    <w:rsid w:val="00B43F46"/>
    <w:pPr>
      <w:spacing w:before="120" w:after="0" w:line="240" w:lineRule="auto"/>
    </w:pPr>
    <w:rPr>
      <w:rFonts w:eastAsia="Calibri" w:cs="Times New Roman"/>
      <w:color w:val="2A2723"/>
      <w:sz w:val="24"/>
    </w:rPr>
  </w:style>
  <w:style w:type="paragraph" w:customStyle="1" w:styleId="065A014172514AC196D22AEA8134BB485">
    <w:name w:val="065A014172514AC196D22AEA8134BB485"/>
    <w:rsid w:val="00B43F46"/>
    <w:pPr>
      <w:spacing w:before="120" w:after="0" w:line="240" w:lineRule="auto"/>
    </w:pPr>
    <w:rPr>
      <w:rFonts w:eastAsia="Calibri" w:cs="Times New Roman"/>
      <w:color w:val="2A2723"/>
      <w:sz w:val="24"/>
    </w:rPr>
  </w:style>
  <w:style w:type="paragraph" w:customStyle="1" w:styleId="5CEC9FBAD55B44A2B58E8B5BF0E60EA85">
    <w:name w:val="5CEC9FBAD55B44A2B58E8B5BF0E60EA85"/>
    <w:rsid w:val="00B43F46"/>
    <w:pPr>
      <w:spacing w:before="120" w:after="0" w:line="240" w:lineRule="auto"/>
    </w:pPr>
    <w:rPr>
      <w:rFonts w:eastAsia="Calibri" w:cs="Times New Roman"/>
      <w:color w:val="2A2723"/>
      <w:sz w:val="24"/>
    </w:rPr>
  </w:style>
  <w:style w:type="paragraph" w:customStyle="1" w:styleId="F906DBD105494D7F908F940E9D8C89A15">
    <w:name w:val="F906DBD105494D7F908F940E9D8C89A15"/>
    <w:rsid w:val="00B43F46"/>
    <w:pPr>
      <w:spacing w:before="120" w:after="0" w:line="240" w:lineRule="auto"/>
    </w:pPr>
    <w:rPr>
      <w:rFonts w:eastAsia="Calibri" w:cs="Times New Roman"/>
      <w:color w:val="2A2723"/>
      <w:sz w:val="24"/>
    </w:rPr>
  </w:style>
  <w:style w:type="paragraph" w:customStyle="1" w:styleId="5872B71E66254D8DAAFBA6104A11B8E811">
    <w:name w:val="5872B71E66254D8DAAFBA6104A11B8E811"/>
    <w:rsid w:val="00B43F46"/>
    <w:pPr>
      <w:spacing w:before="120" w:after="0" w:line="240" w:lineRule="auto"/>
    </w:pPr>
    <w:rPr>
      <w:rFonts w:eastAsia="Calibri" w:cs="Times New Roman"/>
      <w:color w:val="2A2723"/>
      <w:sz w:val="24"/>
    </w:rPr>
  </w:style>
  <w:style w:type="paragraph" w:customStyle="1" w:styleId="E6A5E4E6DF0C44D1AD2D9DDEDB3B682011">
    <w:name w:val="E6A5E4E6DF0C44D1AD2D9DDEDB3B682011"/>
    <w:rsid w:val="00B43F46"/>
    <w:pPr>
      <w:spacing w:before="120" w:after="0" w:line="240" w:lineRule="auto"/>
    </w:pPr>
    <w:rPr>
      <w:rFonts w:eastAsia="Calibri" w:cs="Times New Roman"/>
      <w:color w:val="2A2723"/>
      <w:sz w:val="24"/>
    </w:rPr>
  </w:style>
  <w:style w:type="paragraph" w:customStyle="1" w:styleId="5CE58CE4544847B0AD1C8ED507A4E28411">
    <w:name w:val="5CE58CE4544847B0AD1C8ED507A4E28411"/>
    <w:rsid w:val="00B43F46"/>
    <w:pPr>
      <w:spacing w:before="120" w:after="0" w:line="240" w:lineRule="auto"/>
    </w:pPr>
    <w:rPr>
      <w:rFonts w:eastAsia="Calibri" w:cs="Times New Roman"/>
      <w:color w:val="2A2723"/>
      <w:sz w:val="24"/>
    </w:rPr>
  </w:style>
  <w:style w:type="paragraph" w:customStyle="1" w:styleId="80A07CBA875941D091BDFDD2344ECF2411">
    <w:name w:val="80A07CBA875941D091BDFDD2344ECF2411"/>
    <w:rsid w:val="00B43F46"/>
    <w:pPr>
      <w:spacing w:before="120" w:after="0" w:line="240" w:lineRule="auto"/>
    </w:pPr>
    <w:rPr>
      <w:rFonts w:eastAsia="Calibri" w:cs="Times New Roman"/>
      <w:color w:val="2A2723"/>
      <w:sz w:val="24"/>
    </w:rPr>
  </w:style>
  <w:style w:type="paragraph" w:customStyle="1" w:styleId="5F9046DBFAAB490AA0C3AEF2C697A7F25">
    <w:name w:val="5F9046DBFAAB490AA0C3AEF2C697A7F25"/>
    <w:rsid w:val="00B43F46"/>
    <w:pPr>
      <w:spacing w:before="120" w:after="0" w:line="240" w:lineRule="auto"/>
    </w:pPr>
    <w:rPr>
      <w:rFonts w:eastAsia="Calibri" w:cs="Times New Roman"/>
      <w:color w:val="2A2723"/>
      <w:sz w:val="24"/>
    </w:rPr>
  </w:style>
  <w:style w:type="paragraph" w:customStyle="1" w:styleId="AF608B4BD77D4EA58FBE5BCBE7853E6D5">
    <w:name w:val="AF608B4BD77D4EA58FBE5BCBE7853E6D5"/>
    <w:rsid w:val="00B43F46"/>
    <w:pPr>
      <w:spacing w:before="120" w:after="0" w:line="240" w:lineRule="auto"/>
    </w:pPr>
    <w:rPr>
      <w:rFonts w:eastAsia="Calibri" w:cs="Times New Roman"/>
      <w:color w:val="2A2723"/>
      <w:sz w:val="24"/>
    </w:rPr>
  </w:style>
  <w:style w:type="paragraph" w:customStyle="1" w:styleId="2BCD810865044650901DC1ED3FD5FCE811">
    <w:name w:val="2BCD810865044650901DC1ED3FD5FCE811"/>
    <w:rsid w:val="00B43F46"/>
    <w:pPr>
      <w:spacing w:before="120" w:after="0" w:line="240" w:lineRule="auto"/>
    </w:pPr>
    <w:rPr>
      <w:rFonts w:eastAsia="Calibri" w:cs="Times New Roman"/>
      <w:color w:val="2A2723"/>
      <w:sz w:val="24"/>
    </w:rPr>
  </w:style>
  <w:style w:type="paragraph" w:customStyle="1" w:styleId="45B1316DDBFF400B8D8024A69240551511">
    <w:name w:val="45B1316DDBFF400B8D8024A69240551511"/>
    <w:rsid w:val="00B43F46"/>
    <w:pPr>
      <w:spacing w:before="120" w:after="0" w:line="240" w:lineRule="auto"/>
    </w:pPr>
    <w:rPr>
      <w:rFonts w:eastAsia="Calibri" w:cs="Times New Roman"/>
      <w:color w:val="2A2723"/>
      <w:sz w:val="24"/>
    </w:rPr>
  </w:style>
  <w:style w:type="paragraph" w:customStyle="1" w:styleId="6DFC835825784AA4B8E26C016ED69EEA5">
    <w:name w:val="6DFC835825784AA4B8E26C016ED69EEA5"/>
    <w:rsid w:val="00B43F46"/>
    <w:pPr>
      <w:spacing w:before="120" w:after="0" w:line="240" w:lineRule="auto"/>
    </w:pPr>
    <w:rPr>
      <w:rFonts w:eastAsia="Calibri" w:cs="Times New Roman"/>
      <w:color w:val="2A2723"/>
      <w:sz w:val="24"/>
    </w:rPr>
  </w:style>
  <w:style w:type="paragraph" w:customStyle="1" w:styleId="31C72398CDAC46E6BD3754AF53F350A511">
    <w:name w:val="31C72398CDAC46E6BD3754AF53F350A511"/>
    <w:rsid w:val="00B43F46"/>
    <w:pPr>
      <w:spacing w:before="120" w:after="0" w:line="240" w:lineRule="auto"/>
    </w:pPr>
    <w:rPr>
      <w:rFonts w:eastAsia="Calibri" w:cs="Times New Roman"/>
      <w:color w:val="2A2723"/>
      <w:sz w:val="24"/>
    </w:rPr>
  </w:style>
  <w:style w:type="paragraph" w:customStyle="1" w:styleId="93B66F3279BF45808FB18B999DF847015">
    <w:name w:val="93B66F3279BF45808FB18B999DF847015"/>
    <w:rsid w:val="00B43F46"/>
    <w:pPr>
      <w:spacing w:before="120" w:after="0" w:line="240" w:lineRule="auto"/>
    </w:pPr>
    <w:rPr>
      <w:rFonts w:eastAsia="Calibri" w:cs="Times New Roman"/>
      <w:color w:val="2A2723"/>
      <w:sz w:val="24"/>
    </w:rPr>
  </w:style>
  <w:style w:type="paragraph" w:customStyle="1" w:styleId="9E81C2752DBA4212A529D29F19D1EE0F5">
    <w:name w:val="9E81C2752DBA4212A529D29F19D1EE0F5"/>
    <w:rsid w:val="00B43F46"/>
    <w:pPr>
      <w:spacing w:before="120" w:after="0" w:line="240" w:lineRule="auto"/>
    </w:pPr>
    <w:rPr>
      <w:rFonts w:eastAsia="Calibri" w:cs="Times New Roman"/>
      <w:color w:val="2A2723"/>
      <w:sz w:val="24"/>
    </w:rPr>
  </w:style>
  <w:style w:type="paragraph" w:customStyle="1" w:styleId="2A4CCA4EDD6B4216BF7ECDD3CD8B93085">
    <w:name w:val="2A4CCA4EDD6B4216BF7ECDD3CD8B93085"/>
    <w:rsid w:val="00B43F46"/>
    <w:pPr>
      <w:spacing w:before="120" w:after="0" w:line="240" w:lineRule="auto"/>
    </w:pPr>
    <w:rPr>
      <w:rFonts w:eastAsia="Calibri" w:cs="Times New Roman"/>
      <w:color w:val="2A2723"/>
      <w:sz w:val="24"/>
    </w:rPr>
  </w:style>
  <w:style w:type="paragraph" w:customStyle="1" w:styleId="2C0E946D83E54654BDE498699E561D6411">
    <w:name w:val="2C0E946D83E54654BDE498699E561D6411"/>
    <w:rsid w:val="00B43F46"/>
    <w:pPr>
      <w:spacing w:before="120" w:after="0" w:line="240" w:lineRule="auto"/>
    </w:pPr>
    <w:rPr>
      <w:rFonts w:eastAsia="Calibri" w:cs="Times New Roman"/>
      <w:color w:val="2A2723"/>
      <w:sz w:val="24"/>
    </w:rPr>
  </w:style>
  <w:style w:type="paragraph" w:customStyle="1" w:styleId="CD105B8FFDAF4BB1BD5DAA3EB21159D4">
    <w:name w:val="CD105B8FFDAF4BB1BD5DAA3EB21159D4"/>
    <w:rsid w:val="00C51A25"/>
  </w:style>
  <w:style w:type="paragraph" w:customStyle="1" w:styleId="186BE3FF04554FC39CACED9DF731307F">
    <w:name w:val="186BE3FF04554FC39CACED9DF731307F"/>
    <w:rsid w:val="00C51A25"/>
  </w:style>
  <w:style w:type="paragraph" w:customStyle="1" w:styleId="5D77468A86744287B92422AE04D563BD">
    <w:name w:val="5D77468A86744287B92422AE04D563BD"/>
    <w:rsid w:val="00C51A25"/>
  </w:style>
  <w:style w:type="paragraph" w:customStyle="1" w:styleId="B15035C917774812A8A5F2FBAC8FC3B9">
    <w:name w:val="B15035C917774812A8A5F2FBAC8FC3B9"/>
    <w:rsid w:val="00C51A25"/>
  </w:style>
  <w:style w:type="paragraph" w:customStyle="1" w:styleId="291B0BFE62A641DDABA0EEA00258AB21">
    <w:name w:val="291B0BFE62A641DDABA0EEA00258AB21"/>
    <w:rsid w:val="00C51A25"/>
  </w:style>
  <w:style w:type="paragraph" w:customStyle="1" w:styleId="B92A48F605F84BDBAF051041FCF926D0">
    <w:name w:val="B92A48F605F84BDBAF051041FCF926D0"/>
    <w:rsid w:val="00C51A25"/>
  </w:style>
  <w:style w:type="paragraph" w:customStyle="1" w:styleId="68A23BDB017B40C6BC52CAEE01470874">
    <w:name w:val="68A23BDB017B40C6BC52CAEE01470874"/>
    <w:rsid w:val="00907B75"/>
  </w:style>
  <w:style w:type="paragraph" w:customStyle="1" w:styleId="3F50BF538E214AC4AE6E8BF6ED393C96">
    <w:name w:val="3F50BF538E214AC4AE6E8BF6ED393C96"/>
    <w:rsid w:val="00907B75"/>
  </w:style>
  <w:style w:type="paragraph" w:customStyle="1" w:styleId="549AF8B8A5A8404495FBE774127065C0">
    <w:name w:val="549AF8B8A5A8404495FBE774127065C0"/>
    <w:rsid w:val="00EC75FE"/>
  </w:style>
  <w:style w:type="paragraph" w:customStyle="1" w:styleId="CDD8C289562041AB8E47F0B1F5CE3D96">
    <w:name w:val="CDD8C289562041AB8E47F0B1F5CE3D96"/>
    <w:rsid w:val="00EC75FE"/>
  </w:style>
  <w:style w:type="paragraph" w:customStyle="1" w:styleId="2F06A91E26584693B3BDF6C790766A1D">
    <w:name w:val="2F06A91E26584693B3BDF6C790766A1D"/>
    <w:rsid w:val="006A6098"/>
  </w:style>
  <w:style w:type="paragraph" w:customStyle="1" w:styleId="FAD03AB569F0430B946B078E1F7EA4FD">
    <w:name w:val="FAD03AB569F0430B946B078E1F7EA4FD"/>
    <w:rsid w:val="003A4DA3"/>
  </w:style>
  <w:style w:type="paragraph" w:customStyle="1" w:styleId="83493DD4ECB341B2B37FC352743D05BA">
    <w:name w:val="83493DD4ECB341B2B37FC352743D05BA"/>
    <w:rsid w:val="003A4DA3"/>
  </w:style>
  <w:style w:type="paragraph" w:customStyle="1" w:styleId="17F6DE03A5EF415A8CEE81AD4C4AB496">
    <w:name w:val="17F6DE03A5EF415A8CEE81AD4C4AB496"/>
    <w:rsid w:val="003A4DA3"/>
  </w:style>
  <w:style w:type="paragraph" w:customStyle="1" w:styleId="7ACD72FE836B4687AB85FB704240C17E">
    <w:name w:val="7ACD72FE836B4687AB85FB704240C17E"/>
    <w:rsid w:val="003A4DA3"/>
  </w:style>
  <w:style w:type="paragraph" w:customStyle="1" w:styleId="19C27D3C534442A89DF32DE96F6CE6C9">
    <w:name w:val="19C27D3C534442A89DF32DE96F6CE6C9"/>
    <w:rsid w:val="003A4DA3"/>
  </w:style>
  <w:style w:type="paragraph" w:customStyle="1" w:styleId="8E4644EE8C6C49D8AC5E4B487C99E799">
    <w:name w:val="8E4644EE8C6C49D8AC5E4B487C99E799"/>
    <w:rsid w:val="003A4DA3"/>
  </w:style>
  <w:style w:type="paragraph" w:customStyle="1" w:styleId="CB0D53BBC9474A3ABDB86644A4DB8892">
    <w:name w:val="CB0D53BBC9474A3ABDB86644A4DB8892"/>
    <w:rsid w:val="003A4DA3"/>
  </w:style>
  <w:style w:type="paragraph" w:customStyle="1" w:styleId="ABDE3F4431DC4001AE9524649F26CB14">
    <w:name w:val="ABDE3F4431DC4001AE9524649F26CB14"/>
    <w:rsid w:val="000568E1"/>
  </w:style>
  <w:style w:type="paragraph" w:customStyle="1" w:styleId="B49BF2A005624DDA8AB9351A793AB2AD">
    <w:name w:val="B49BF2A005624DDA8AB9351A793AB2AD"/>
    <w:rsid w:val="00C62FBB"/>
  </w:style>
  <w:style w:type="paragraph" w:customStyle="1" w:styleId="5D3704DE57014DD190FE09B88C5715CC">
    <w:name w:val="5D3704DE57014DD190FE09B88C5715CC"/>
    <w:rsid w:val="00C62FBB"/>
  </w:style>
  <w:style w:type="paragraph" w:customStyle="1" w:styleId="87265B66DC4F4BE79ADE840D963093B5">
    <w:name w:val="87265B66DC4F4BE79ADE840D963093B5"/>
    <w:rsid w:val="00C62FBB"/>
  </w:style>
  <w:style w:type="paragraph" w:customStyle="1" w:styleId="37C9E81AFFDF4B079707360061DDB84B">
    <w:name w:val="37C9E81AFFDF4B079707360061DDB84B"/>
    <w:rsid w:val="00C62FBB"/>
  </w:style>
  <w:style w:type="paragraph" w:customStyle="1" w:styleId="46841A7A12DF426F906CD0C704439C8D">
    <w:name w:val="46841A7A12DF426F906CD0C704439C8D"/>
    <w:rsid w:val="00C62FBB"/>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62FBB"/>
    <w:rPr>
      <w:color w:val="808080"/>
    </w:rPr>
  </w:style>
  <w:style w:type="paragraph" w:customStyle="1" w:styleId="F0516024C65E4446AD960ADACAE9C921">
    <w:name w:val="F0516024C65E4446AD960ADACAE9C921"/>
    <w:rsid w:val="00870EAC"/>
  </w:style>
  <w:style w:type="paragraph" w:customStyle="1" w:styleId="772EE53E038B45059DD7AAC3D06F05F4">
    <w:name w:val="772EE53E038B45059DD7AAC3D06F05F4"/>
    <w:rsid w:val="00870EAC"/>
  </w:style>
  <w:style w:type="paragraph" w:customStyle="1" w:styleId="6197B86ECF814E1783A90DE6DDB0C0BC">
    <w:name w:val="6197B86ECF814E1783A90DE6DDB0C0BC"/>
    <w:rsid w:val="00870EAC"/>
  </w:style>
  <w:style w:type="paragraph" w:customStyle="1" w:styleId="F6A164C4164C42ADB15CC8F10A3007F7">
    <w:name w:val="F6A164C4164C42ADB15CC8F10A3007F7"/>
    <w:rsid w:val="00870EAC"/>
  </w:style>
  <w:style w:type="paragraph" w:customStyle="1" w:styleId="834364AB16334E8EBBA1DC762897BB45">
    <w:name w:val="834364AB16334E8EBBA1DC762897BB45"/>
    <w:rsid w:val="00870EAC"/>
  </w:style>
  <w:style w:type="paragraph" w:customStyle="1" w:styleId="84E4B382562A4DEAA11153DB11ABD369">
    <w:name w:val="84E4B382562A4DEAA11153DB11ABD369"/>
    <w:rsid w:val="00870EAC"/>
    <w:pPr>
      <w:spacing w:before="120" w:after="0" w:line="240" w:lineRule="auto"/>
    </w:pPr>
    <w:rPr>
      <w:rFonts w:ascii="Gotham Light" w:eastAsia="Calibri" w:hAnsi="Gotham Light" w:cs="Times New Roman"/>
      <w:color w:val="2A2723"/>
      <w:sz w:val="20"/>
    </w:rPr>
  </w:style>
  <w:style w:type="paragraph" w:customStyle="1" w:styleId="F0516024C65E4446AD960ADACAE9C9211">
    <w:name w:val="F0516024C65E4446AD960ADACAE9C9211"/>
    <w:rsid w:val="00870EAC"/>
    <w:pPr>
      <w:spacing w:before="120" w:after="0" w:line="240" w:lineRule="auto"/>
    </w:pPr>
    <w:rPr>
      <w:rFonts w:ascii="Gotham Light" w:eastAsia="Calibri" w:hAnsi="Gotham Light" w:cs="Times New Roman"/>
      <w:color w:val="2A2723"/>
      <w:sz w:val="20"/>
    </w:rPr>
  </w:style>
  <w:style w:type="paragraph" w:customStyle="1" w:styleId="772EE53E038B45059DD7AAC3D06F05F41">
    <w:name w:val="772EE53E038B45059DD7AAC3D06F05F41"/>
    <w:rsid w:val="00870EAC"/>
    <w:pPr>
      <w:spacing w:before="120" w:after="0" w:line="240" w:lineRule="auto"/>
    </w:pPr>
    <w:rPr>
      <w:rFonts w:ascii="Gotham Light" w:eastAsia="Calibri" w:hAnsi="Gotham Light" w:cs="Times New Roman"/>
      <w:color w:val="2A2723"/>
      <w:sz w:val="20"/>
    </w:rPr>
  </w:style>
  <w:style w:type="paragraph" w:customStyle="1" w:styleId="6197B86ECF814E1783A90DE6DDB0C0BC1">
    <w:name w:val="6197B86ECF814E1783A90DE6DDB0C0BC1"/>
    <w:rsid w:val="00870EAC"/>
    <w:pPr>
      <w:spacing w:before="120" w:after="0" w:line="240" w:lineRule="auto"/>
    </w:pPr>
    <w:rPr>
      <w:rFonts w:ascii="Gotham Light" w:eastAsia="Calibri" w:hAnsi="Gotham Light" w:cs="Times New Roman"/>
      <w:color w:val="2A2723"/>
      <w:sz w:val="20"/>
    </w:rPr>
  </w:style>
  <w:style w:type="paragraph" w:customStyle="1" w:styleId="F6A164C4164C42ADB15CC8F10A3007F71">
    <w:name w:val="F6A164C4164C42ADB15CC8F10A3007F71"/>
    <w:rsid w:val="00870EAC"/>
    <w:pPr>
      <w:spacing w:before="120" w:after="0" w:line="240" w:lineRule="auto"/>
    </w:pPr>
    <w:rPr>
      <w:rFonts w:ascii="Gotham Light" w:eastAsia="Calibri" w:hAnsi="Gotham Light" w:cs="Times New Roman"/>
      <w:color w:val="2A2723"/>
      <w:sz w:val="20"/>
    </w:rPr>
  </w:style>
  <w:style w:type="paragraph" w:customStyle="1" w:styleId="834364AB16334E8EBBA1DC762897BB451">
    <w:name w:val="834364AB16334E8EBBA1DC762897BB451"/>
    <w:rsid w:val="00870EAC"/>
    <w:pPr>
      <w:spacing w:before="120" w:after="0" w:line="240" w:lineRule="auto"/>
    </w:pPr>
    <w:rPr>
      <w:rFonts w:ascii="Gotham Light" w:eastAsia="Calibri" w:hAnsi="Gotham Light" w:cs="Times New Roman"/>
      <w:color w:val="2A2723"/>
      <w:sz w:val="20"/>
    </w:rPr>
  </w:style>
  <w:style w:type="paragraph" w:customStyle="1" w:styleId="36CAAD71EC8C491FA6D568D541B0471F">
    <w:name w:val="36CAAD71EC8C491FA6D568D541B0471F"/>
    <w:rsid w:val="00870EAC"/>
  </w:style>
  <w:style w:type="paragraph" w:customStyle="1" w:styleId="8AFA714626D94576A4C677C76BA9D218">
    <w:name w:val="8AFA714626D94576A4C677C76BA9D218"/>
    <w:rsid w:val="00870EAC"/>
  </w:style>
  <w:style w:type="paragraph" w:customStyle="1" w:styleId="08B9A2C58B1947BBBB61817196441E30">
    <w:name w:val="08B9A2C58B1947BBBB61817196441E30"/>
    <w:rsid w:val="00870EAC"/>
  </w:style>
  <w:style w:type="paragraph" w:customStyle="1" w:styleId="9A220A5F53FB4154B94C5030B6909FB9">
    <w:name w:val="9A220A5F53FB4154B94C5030B6909FB9"/>
    <w:rsid w:val="00870EAC"/>
  </w:style>
  <w:style w:type="paragraph" w:customStyle="1" w:styleId="D4B781CCAB98422BB3D9893C9A595002">
    <w:name w:val="D4B781CCAB98422BB3D9893C9A595002"/>
    <w:rsid w:val="00870EAC"/>
  </w:style>
  <w:style w:type="paragraph" w:customStyle="1" w:styleId="2612B9B281F44FA4B67D5C5E2AC9B774">
    <w:name w:val="2612B9B281F44FA4B67D5C5E2AC9B774"/>
    <w:rsid w:val="00870EAC"/>
  </w:style>
  <w:style w:type="paragraph" w:customStyle="1" w:styleId="33B383A8F79342139508EFDDFD1D4C00">
    <w:name w:val="33B383A8F79342139508EFDDFD1D4C00"/>
    <w:rsid w:val="00870EAC"/>
  </w:style>
  <w:style w:type="paragraph" w:customStyle="1" w:styleId="43CEEB728297487BB7FB4DBE61854E90">
    <w:name w:val="43CEEB728297487BB7FB4DBE61854E90"/>
    <w:rsid w:val="00870EAC"/>
  </w:style>
  <w:style w:type="paragraph" w:customStyle="1" w:styleId="EFA37A92BA544252B9650E4CA7FE2A92">
    <w:name w:val="EFA37A92BA544252B9650E4CA7FE2A92"/>
    <w:rsid w:val="00870EAC"/>
  </w:style>
  <w:style w:type="paragraph" w:customStyle="1" w:styleId="33730415F25F406193ED94AFE061675A">
    <w:name w:val="33730415F25F406193ED94AFE061675A"/>
    <w:rsid w:val="00870EAC"/>
  </w:style>
  <w:style w:type="paragraph" w:customStyle="1" w:styleId="5872B71E66254D8DAAFBA6104A11B8E8">
    <w:name w:val="5872B71E66254D8DAAFBA6104A11B8E8"/>
    <w:rsid w:val="00870EAC"/>
  </w:style>
  <w:style w:type="paragraph" w:customStyle="1" w:styleId="E6A5E4E6DF0C44D1AD2D9DDEDB3B6820">
    <w:name w:val="E6A5E4E6DF0C44D1AD2D9DDEDB3B6820"/>
    <w:rsid w:val="00870EAC"/>
  </w:style>
  <w:style w:type="paragraph" w:customStyle="1" w:styleId="D74666B11AC24D219DDCFF9DC10ABF5E">
    <w:name w:val="D74666B11AC24D219DDCFF9DC10ABF5E"/>
    <w:rsid w:val="00870EAC"/>
  </w:style>
  <w:style w:type="paragraph" w:customStyle="1" w:styleId="A444760EE14D470894B07F8EAE8F3579">
    <w:name w:val="A444760EE14D470894B07F8EAE8F3579"/>
    <w:rsid w:val="00870EAC"/>
  </w:style>
  <w:style w:type="paragraph" w:customStyle="1" w:styleId="8C7D214907744720BEF5ACFD7E43B8FF">
    <w:name w:val="8C7D214907744720BEF5ACFD7E43B8FF"/>
    <w:rsid w:val="00870EAC"/>
  </w:style>
  <w:style w:type="paragraph" w:customStyle="1" w:styleId="5CE58CE4544847B0AD1C8ED507A4E284">
    <w:name w:val="5CE58CE4544847B0AD1C8ED507A4E284"/>
    <w:rsid w:val="00870EAC"/>
  </w:style>
  <w:style w:type="paragraph" w:customStyle="1" w:styleId="45B1316DDBFF400B8D8024A692405515">
    <w:name w:val="45B1316DDBFF400B8D8024A692405515"/>
    <w:rsid w:val="00870EAC"/>
  </w:style>
  <w:style w:type="paragraph" w:customStyle="1" w:styleId="2BCD810865044650901DC1ED3FD5FCE8">
    <w:name w:val="2BCD810865044650901DC1ED3FD5FCE8"/>
    <w:rsid w:val="00870EAC"/>
  </w:style>
  <w:style w:type="paragraph" w:customStyle="1" w:styleId="31C72398CDAC46E6BD3754AF53F350A5">
    <w:name w:val="31C72398CDAC46E6BD3754AF53F350A5"/>
    <w:rsid w:val="00870EAC"/>
  </w:style>
  <w:style w:type="paragraph" w:customStyle="1" w:styleId="80A07CBA875941D091BDFDD2344ECF24">
    <w:name w:val="80A07CBA875941D091BDFDD2344ECF24"/>
    <w:rsid w:val="00870EAC"/>
  </w:style>
  <w:style w:type="paragraph" w:customStyle="1" w:styleId="2C0E946D83E54654BDE498699E561D64">
    <w:name w:val="2C0E946D83E54654BDE498699E561D64"/>
    <w:rsid w:val="00870EAC"/>
  </w:style>
  <w:style w:type="paragraph" w:customStyle="1" w:styleId="84E4B382562A4DEAA11153DB11ABD3691">
    <w:name w:val="84E4B382562A4DEAA11153DB11ABD3691"/>
    <w:rsid w:val="0081709C"/>
    <w:pPr>
      <w:spacing w:before="120" w:after="0" w:line="240" w:lineRule="auto"/>
    </w:pPr>
    <w:rPr>
      <w:rFonts w:eastAsia="Calibri" w:cs="Times New Roman"/>
      <w:color w:val="2A2723"/>
      <w:sz w:val="24"/>
    </w:rPr>
  </w:style>
  <w:style w:type="paragraph" w:customStyle="1" w:styleId="F0516024C65E4446AD960ADACAE9C9212">
    <w:name w:val="F0516024C65E4446AD960ADACAE9C9212"/>
    <w:rsid w:val="0081709C"/>
    <w:pPr>
      <w:spacing w:before="120" w:after="0" w:line="240" w:lineRule="auto"/>
    </w:pPr>
    <w:rPr>
      <w:rFonts w:eastAsia="Calibri" w:cs="Times New Roman"/>
      <w:color w:val="2A2723"/>
      <w:sz w:val="24"/>
    </w:rPr>
  </w:style>
  <w:style w:type="paragraph" w:customStyle="1" w:styleId="772EE53E038B45059DD7AAC3D06F05F42">
    <w:name w:val="772EE53E038B45059DD7AAC3D06F05F42"/>
    <w:rsid w:val="0081709C"/>
    <w:pPr>
      <w:spacing w:before="120" w:after="0" w:line="240" w:lineRule="auto"/>
    </w:pPr>
    <w:rPr>
      <w:rFonts w:eastAsia="Calibri" w:cs="Times New Roman"/>
      <w:color w:val="2A2723"/>
      <w:sz w:val="24"/>
    </w:rPr>
  </w:style>
  <w:style w:type="paragraph" w:customStyle="1" w:styleId="6197B86ECF814E1783A90DE6DDB0C0BC2">
    <w:name w:val="6197B86ECF814E1783A90DE6DDB0C0BC2"/>
    <w:rsid w:val="0081709C"/>
    <w:pPr>
      <w:spacing w:before="120" w:after="0" w:line="240" w:lineRule="auto"/>
    </w:pPr>
    <w:rPr>
      <w:rFonts w:eastAsia="Calibri" w:cs="Times New Roman"/>
      <w:color w:val="2A2723"/>
      <w:sz w:val="24"/>
    </w:rPr>
  </w:style>
  <w:style w:type="paragraph" w:customStyle="1" w:styleId="F6A164C4164C42ADB15CC8F10A3007F72">
    <w:name w:val="F6A164C4164C42ADB15CC8F10A3007F72"/>
    <w:rsid w:val="0081709C"/>
    <w:pPr>
      <w:spacing w:before="120" w:after="0" w:line="240" w:lineRule="auto"/>
    </w:pPr>
    <w:rPr>
      <w:rFonts w:eastAsia="Calibri" w:cs="Times New Roman"/>
      <w:color w:val="2A2723"/>
      <w:sz w:val="24"/>
    </w:rPr>
  </w:style>
  <w:style w:type="paragraph" w:customStyle="1" w:styleId="834364AB16334E8EBBA1DC762897BB452">
    <w:name w:val="834364AB16334E8EBBA1DC762897BB452"/>
    <w:rsid w:val="0081709C"/>
    <w:pPr>
      <w:spacing w:before="120" w:after="0" w:line="240" w:lineRule="auto"/>
    </w:pPr>
    <w:rPr>
      <w:rFonts w:eastAsia="Calibri" w:cs="Times New Roman"/>
      <w:color w:val="2A2723"/>
      <w:sz w:val="24"/>
    </w:rPr>
  </w:style>
  <w:style w:type="paragraph" w:customStyle="1" w:styleId="A444760EE14D470894B07F8EAE8F35791">
    <w:name w:val="A444760EE14D470894B07F8EAE8F35791"/>
    <w:rsid w:val="0081709C"/>
    <w:pPr>
      <w:spacing w:before="120" w:after="0" w:line="240" w:lineRule="auto"/>
    </w:pPr>
    <w:rPr>
      <w:rFonts w:eastAsia="Calibri" w:cs="Times New Roman"/>
      <w:color w:val="2A2723"/>
      <w:sz w:val="24"/>
    </w:rPr>
  </w:style>
  <w:style w:type="paragraph" w:customStyle="1" w:styleId="36CAAD71EC8C491FA6D568D541B0471F1">
    <w:name w:val="36CAAD71EC8C491FA6D568D541B0471F1"/>
    <w:rsid w:val="0081709C"/>
    <w:pPr>
      <w:spacing w:before="120" w:after="0" w:line="240" w:lineRule="auto"/>
    </w:pPr>
    <w:rPr>
      <w:rFonts w:eastAsia="Calibri" w:cs="Times New Roman"/>
      <w:color w:val="2A2723"/>
      <w:sz w:val="24"/>
    </w:rPr>
  </w:style>
  <w:style w:type="paragraph" w:customStyle="1" w:styleId="8AFA714626D94576A4C677C76BA9D2181">
    <w:name w:val="8AFA714626D94576A4C677C76BA9D2181"/>
    <w:rsid w:val="0081709C"/>
    <w:pPr>
      <w:spacing w:before="120" w:after="0" w:line="240" w:lineRule="auto"/>
    </w:pPr>
    <w:rPr>
      <w:rFonts w:eastAsia="Calibri" w:cs="Times New Roman"/>
      <w:color w:val="2A2723"/>
      <w:sz w:val="24"/>
    </w:rPr>
  </w:style>
  <w:style w:type="paragraph" w:customStyle="1" w:styleId="08B9A2C58B1947BBBB61817196441E301">
    <w:name w:val="08B9A2C58B1947BBBB61817196441E301"/>
    <w:rsid w:val="0081709C"/>
    <w:pPr>
      <w:spacing w:before="120" w:after="0" w:line="240" w:lineRule="auto"/>
    </w:pPr>
    <w:rPr>
      <w:rFonts w:eastAsia="Calibri" w:cs="Times New Roman"/>
      <w:color w:val="2A2723"/>
      <w:sz w:val="24"/>
    </w:rPr>
  </w:style>
  <w:style w:type="paragraph" w:customStyle="1" w:styleId="9A220A5F53FB4154B94C5030B6909FB91">
    <w:name w:val="9A220A5F53FB4154B94C5030B6909FB91"/>
    <w:rsid w:val="0081709C"/>
    <w:pPr>
      <w:spacing w:before="120" w:after="0" w:line="240" w:lineRule="auto"/>
    </w:pPr>
    <w:rPr>
      <w:rFonts w:eastAsia="Calibri" w:cs="Times New Roman"/>
      <w:color w:val="2A2723"/>
      <w:sz w:val="24"/>
    </w:rPr>
  </w:style>
  <w:style w:type="paragraph" w:customStyle="1" w:styleId="D4B781CCAB98422BB3D9893C9A5950021">
    <w:name w:val="D4B781CCAB98422BB3D9893C9A5950021"/>
    <w:rsid w:val="0081709C"/>
    <w:pPr>
      <w:spacing w:before="120" w:after="0" w:line="240" w:lineRule="auto"/>
    </w:pPr>
    <w:rPr>
      <w:rFonts w:eastAsia="Calibri" w:cs="Times New Roman"/>
      <w:color w:val="2A2723"/>
      <w:sz w:val="24"/>
    </w:rPr>
  </w:style>
  <w:style w:type="paragraph" w:customStyle="1" w:styleId="2612B9B281F44FA4B67D5C5E2AC9B7741">
    <w:name w:val="2612B9B281F44FA4B67D5C5E2AC9B7741"/>
    <w:rsid w:val="0081709C"/>
    <w:pPr>
      <w:spacing w:before="120" w:after="0" w:line="240" w:lineRule="auto"/>
    </w:pPr>
    <w:rPr>
      <w:rFonts w:eastAsia="Calibri" w:cs="Times New Roman"/>
      <w:color w:val="2A2723"/>
      <w:sz w:val="24"/>
    </w:rPr>
  </w:style>
  <w:style w:type="paragraph" w:customStyle="1" w:styleId="33B383A8F79342139508EFDDFD1D4C001">
    <w:name w:val="33B383A8F79342139508EFDDFD1D4C001"/>
    <w:rsid w:val="0081709C"/>
    <w:pPr>
      <w:spacing w:before="120" w:after="0" w:line="240" w:lineRule="auto"/>
    </w:pPr>
    <w:rPr>
      <w:rFonts w:eastAsia="Calibri" w:cs="Times New Roman"/>
      <w:color w:val="2A2723"/>
      <w:sz w:val="24"/>
    </w:rPr>
  </w:style>
  <w:style w:type="paragraph" w:customStyle="1" w:styleId="43CEEB728297487BB7FB4DBE61854E901">
    <w:name w:val="43CEEB728297487BB7FB4DBE61854E901"/>
    <w:rsid w:val="0081709C"/>
    <w:pPr>
      <w:spacing w:before="120" w:after="0" w:line="240" w:lineRule="auto"/>
    </w:pPr>
    <w:rPr>
      <w:rFonts w:eastAsia="Calibri" w:cs="Times New Roman"/>
      <w:color w:val="2A2723"/>
      <w:sz w:val="24"/>
    </w:rPr>
  </w:style>
  <w:style w:type="paragraph" w:customStyle="1" w:styleId="5872B71E66254D8DAAFBA6104A11B8E81">
    <w:name w:val="5872B71E66254D8DAAFBA6104A11B8E81"/>
    <w:rsid w:val="0081709C"/>
    <w:pPr>
      <w:spacing w:before="120" w:after="0" w:line="240" w:lineRule="auto"/>
    </w:pPr>
    <w:rPr>
      <w:rFonts w:eastAsia="Calibri" w:cs="Times New Roman"/>
      <w:color w:val="2A2723"/>
      <w:sz w:val="24"/>
    </w:rPr>
  </w:style>
  <w:style w:type="paragraph" w:customStyle="1" w:styleId="E6A5E4E6DF0C44D1AD2D9DDEDB3B68201">
    <w:name w:val="E6A5E4E6DF0C44D1AD2D9DDEDB3B68201"/>
    <w:rsid w:val="0081709C"/>
    <w:pPr>
      <w:spacing w:before="120" w:after="0" w:line="240" w:lineRule="auto"/>
    </w:pPr>
    <w:rPr>
      <w:rFonts w:eastAsia="Calibri" w:cs="Times New Roman"/>
      <w:color w:val="2A2723"/>
      <w:sz w:val="24"/>
    </w:rPr>
  </w:style>
  <w:style w:type="paragraph" w:customStyle="1" w:styleId="5CE58CE4544847B0AD1C8ED507A4E2841">
    <w:name w:val="5CE58CE4544847B0AD1C8ED507A4E2841"/>
    <w:rsid w:val="0081709C"/>
    <w:pPr>
      <w:spacing w:before="120" w:after="0" w:line="240" w:lineRule="auto"/>
    </w:pPr>
    <w:rPr>
      <w:rFonts w:eastAsia="Calibri" w:cs="Times New Roman"/>
      <w:color w:val="2A2723"/>
      <w:sz w:val="24"/>
    </w:rPr>
  </w:style>
  <w:style w:type="paragraph" w:customStyle="1" w:styleId="80A07CBA875941D091BDFDD2344ECF241">
    <w:name w:val="80A07CBA875941D091BDFDD2344ECF241"/>
    <w:rsid w:val="0081709C"/>
    <w:pPr>
      <w:spacing w:before="120" w:after="0" w:line="240" w:lineRule="auto"/>
    </w:pPr>
    <w:rPr>
      <w:rFonts w:eastAsia="Calibri" w:cs="Times New Roman"/>
      <w:color w:val="2A2723"/>
      <w:sz w:val="24"/>
    </w:rPr>
  </w:style>
  <w:style w:type="paragraph" w:customStyle="1" w:styleId="2BCD810865044650901DC1ED3FD5FCE81">
    <w:name w:val="2BCD810865044650901DC1ED3FD5FCE81"/>
    <w:rsid w:val="0081709C"/>
    <w:pPr>
      <w:spacing w:before="120" w:after="0" w:line="240" w:lineRule="auto"/>
    </w:pPr>
    <w:rPr>
      <w:rFonts w:eastAsia="Calibri" w:cs="Times New Roman"/>
      <w:color w:val="2A2723"/>
      <w:sz w:val="24"/>
    </w:rPr>
  </w:style>
  <w:style w:type="paragraph" w:customStyle="1" w:styleId="45B1316DDBFF400B8D8024A6924055151">
    <w:name w:val="45B1316DDBFF400B8D8024A6924055151"/>
    <w:rsid w:val="0081709C"/>
    <w:pPr>
      <w:spacing w:before="120" w:after="0" w:line="240" w:lineRule="auto"/>
    </w:pPr>
    <w:rPr>
      <w:rFonts w:eastAsia="Calibri" w:cs="Times New Roman"/>
      <w:color w:val="2A2723"/>
      <w:sz w:val="24"/>
    </w:rPr>
  </w:style>
  <w:style w:type="paragraph" w:customStyle="1" w:styleId="31C72398CDAC46E6BD3754AF53F350A51">
    <w:name w:val="31C72398CDAC46E6BD3754AF53F350A51"/>
    <w:rsid w:val="0081709C"/>
    <w:pPr>
      <w:spacing w:before="120" w:after="0" w:line="240" w:lineRule="auto"/>
    </w:pPr>
    <w:rPr>
      <w:rFonts w:eastAsia="Calibri" w:cs="Times New Roman"/>
      <w:color w:val="2A2723"/>
      <w:sz w:val="24"/>
    </w:rPr>
  </w:style>
  <w:style w:type="paragraph" w:customStyle="1" w:styleId="2C0E946D83E54654BDE498699E561D641">
    <w:name w:val="2C0E946D83E54654BDE498699E561D641"/>
    <w:rsid w:val="0081709C"/>
    <w:pPr>
      <w:spacing w:before="120" w:after="0" w:line="240" w:lineRule="auto"/>
    </w:pPr>
    <w:rPr>
      <w:rFonts w:eastAsia="Calibri" w:cs="Times New Roman"/>
      <w:color w:val="2A2723"/>
      <w:sz w:val="24"/>
    </w:rPr>
  </w:style>
  <w:style w:type="paragraph" w:customStyle="1" w:styleId="84E4B382562A4DEAA11153DB11ABD3692">
    <w:name w:val="84E4B382562A4DEAA11153DB11ABD3692"/>
    <w:rsid w:val="004C782D"/>
    <w:pPr>
      <w:spacing w:before="120" w:after="0" w:line="240" w:lineRule="auto"/>
    </w:pPr>
    <w:rPr>
      <w:rFonts w:eastAsia="Calibri" w:cs="Times New Roman"/>
      <w:color w:val="2A2723"/>
      <w:sz w:val="24"/>
    </w:rPr>
  </w:style>
  <w:style w:type="paragraph" w:customStyle="1" w:styleId="F0516024C65E4446AD960ADACAE9C9213">
    <w:name w:val="F0516024C65E4446AD960ADACAE9C9213"/>
    <w:rsid w:val="004C782D"/>
    <w:pPr>
      <w:spacing w:before="120" w:after="0" w:line="240" w:lineRule="auto"/>
    </w:pPr>
    <w:rPr>
      <w:rFonts w:eastAsia="Calibri" w:cs="Times New Roman"/>
      <w:color w:val="2A2723"/>
      <w:sz w:val="24"/>
    </w:rPr>
  </w:style>
  <w:style w:type="paragraph" w:customStyle="1" w:styleId="772EE53E038B45059DD7AAC3D06F05F43">
    <w:name w:val="772EE53E038B45059DD7AAC3D06F05F43"/>
    <w:rsid w:val="004C782D"/>
    <w:pPr>
      <w:spacing w:before="120" w:after="0" w:line="240" w:lineRule="auto"/>
    </w:pPr>
    <w:rPr>
      <w:rFonts w:eastAsia="Calibri" w:cs="Times New Roman"/>
      <w:color w:val="2A2723"/>
      <w:sz w:val="24"/>
    </w:rPr>
  </w:style>
  <w:style w:type="paragraph" w:customStyle="1" w:styleId="6197B86ECF814E1783A90DE6DDB0C0BC3">
    <w:name w:val="6197B86ECF814E1783A90DE6DDB0C0BC3"/>
    <w:rsid w:val="004C782D"/>
    <w:pPr>
      <w:spacing w:before="120" w:after="0" w:line="240" w:lineRule="auto"/>
    </w:pPr>
    <w:rPr>
      <w:rFonts w:eastAsia="Calibri" w:cs="Times New Roman"/>
      <w:color w:val="2A2723"/>
      <w:sz w:val="24"/>
    </w:rPr>
  </w:style>
  <w:style w:type="paragraph" w:customStyle="1" w:styleId="F6A164C4164C42ADB15CC8F10A3007F73">
    <w:name w:val="F6A164C4164C42ADB15CC8F10A3007F73"/>
    <w:rsid w:val="004C782D"/>
    <w:pPr>
      <w:spacing w:before="120" w:after="0" w:line="240" w:lineRule="auto"/>
    </w:pPr>
    <w:rPr>
      <w:rFonts w:eastAsia="Calibri" w:cs="Times New Roman"/>
      <w:color w:val="2A2723"/>
      <w:sz w:val="24"/>
    </w:rPr>
  </w:style>
  <w:style w:type="paragraph" w:customStyle="1" w:styleId="834364AB16334E8EBBA1DC762897BB453">
    <w:name w:val="834364AB16334E8EBBA1DC762897BB453"/>
    <w:rsid w:val="004C782D"/>
    <w:pPr>
      <w:spacing w:before="120" w:after="0" w:line="240" w:lineRule="auto"/>
    </w:pPr>
    <w:rPr>
      <w:rFonts w:eastAsia="Calibri" w:cs="Times New Roman"/>
      <w:color w:val="2A2723"/>
      <w:sz w:val="24"/>
    </w:rPr>
  </w:style>
  <w:style w:type="paragraph" w:customStyle="1" w:styleId="A444760EE14D470894B07F8EAE8F35792">
    <w:name w:val="A444760EE14D470894B07F8EAE8F35792"/>
    <w:rsid w:val="004C782D"/>
    <w:pPr>
      <w:spacing w:before="120" w:after="0" w:line="240" w:lineRule="auto"/>
    </w:pPr>
    <w:rPr>
      <w:rFonts w:eastAsia="Calibri" w:cs="Times New Roman"/>
      <w:color w:val="2A2723"/>
      <w:sz w:val="24"/>
    </w:rPr>
  </w:style>
  <w:style w:type="paragraph" w:customStyle="1" w:styleId="36CAAD71EC8C491FA6D568D541B0471F2">
    <w:name w:val="36CAAD71EC8C491FA6D568D541B0471F2"/>
    <w:rsid w:val="004C782D"/>
    <w:pPr>
      <w:spacing w:before="120" w:after="0" w:line="240" w:lineRule="auto"/>
    </w:pPr>
    <w:rPr>
      <w:rFonts w:eastAsia="Calibri" w:cs="Times New Roman"/>
      <w:color w:val="2A2723"/>
      <w:sz w:val="24"/>
    </w:rPr>
  </w:style>
  <w:style w:type="paragraph" w:customStyle="1" w:styleId="8AFA714626D94576A4C677C76BA9D2182">
    <w:name w:val="8AFA714626D94576A4C677C76BA9D2182"/>
    <w:rsid w:val="004C782D"/>
    <w:pPr>
      <w:spacing w:before="120" w:after="0" w:line="240" w:lineRule="auto"/>
    </w:pPr>
    <w:rPr>
      <w:rFonts w:eastAsia="Calibri" w:cs="Times New Roman"/>
      <w:color w:val="2A2723"/>
      <w:sz w:val="24"/>
    </w:rPr>
  </w:style>
  <w:style w:type="paragraph" w:customStyle="1" w:styleId="08B9A2C58B1947BBBB61817196441E302">
    <w:name w:val="08B9A2C58B1947BBBB61817196441E302"/>
    <w:rsid w:val="004C782D"/>
    <w:pPr>
      <w:spacing w:before="120" w:after="0" w:line="240" w:lineRule="auto"/>
    </w:pPr>
    <w:rPr>
      <w:rFonts w:eastAsia="Calibri" w:cs="Times New Roman"/>
      <w:color w:val="2A2723"/>
      <w:sz w:val="24"/>
    </w:rPr>
  </w:style>
  <w:style w:type="paragraph" w:customStyle="1" w:styleId="9A220A5F53FB4154B94C5030B6909FB92">
    <w:name w:val="9A220A5F53FB4154B94C5030B6909FB92"/>
    <w:rsid w:val="004C782D"/>
    <w:pPr>
      <w:spacing w:before="120" w:after="0" w:line="240" w:lineRule="auto"/>
    </w:pPr>
    <w:rPr>
      <w:rFonts w:eastAsia="Calibri" w:cs="Times New Roman"/>
      <w:color w:val="2A2723"/>
      <w:sz w:val="24"/>
    </w:rPr>
  </w:style>
  <w:style w:type="paragraph" w:customStyle="1" w:styleId="D4B781CCAB98422BB3D9893C9A5950022">
    <w:name w:val="D4B781CCAB98422BB3D9893C9A5950022"/>
    <w:rsid w:val="004C782D"/>
    <w:pPr>
      <w:spacing w:before="120" w:after="0" w:line="240" w:lineRule="auto"/>
    </w:pPr>
    <w:rPr>
      <w:rFonts w:eastAsia="Calibri" w:cs="Times New Roman"/>
      <w:color w:val="2A2723"/>
      <w:sz w:val="24"/>
    </w:rPr>
  </w:style>
  <w:style w:type="paragraph" w:customStyle="1" w:styleId="2612B9B281F44FA4B67D5C5E2AC9B7742">
    <w:name w:val="2612B9B281F44FA4B67D5C5E2AC9B7742"/>
    <w:rsid w:val="004C782D"/>
    <w:pPr>
      <w:spacing w:before="120" w:after="0" w:line="240" w:lineRule="auto"/>
    </w:pPr>
    <w:rPr>
      <w:rFonts w:eastAsia="Calibri" w:cs="Times New Roman"/>
      <w:color w:val="2A2723"/>
      <w:sz w:val="24"/>
    </w:rPr>
  </w:style>
  <w:style w:type="paragraph" w:customStyle="1" w:styleId="33B383A8F79342139508EFDDFD1D4C002">
    <w:name w:val="33B383A8F79342139508EFDDFD1D4C002"/>
    <w:rsid w:val="004C782D"/>
    <w:pPr>
      <w:spacing w:before="120" w:after="0" w:line="240" w:lineRule="auto"/>
    </w:pPr>
    <w:rPr>
      <w:rFonts w:eastAsia="Calibri" w:cs="Times New Roman"/>
      <w:color w:val="2A2723"/>
      <w:sz w:val="24"/>
    </w:rPr>
  </w:style>
  <w:style w:type="paragraph" w:customStyle="1" w:styleId="43CEEB728297487BB7FB4DBE61854E902">
    <w:name w:val="43CEEB728297487BB7FB4DBE61854E902"/>
    <w:rsid w:val="004C782D"/>
    <w:pPr>
      <w:spacing w:before="120" w:after="0" w:line="240" w:lineRule="auto"/>
    </w:pPr>
    <w:rPr>
      <w:rFonts w:eastAsia="Calibri" w:cs="Times New Roman"/>
      <w:color w:val="2A2723"/>
      <w:sz w:val="24"/>
    </w:rPr>
  </w:style>
  <w:style w:type="paragraph" w:customStyle="1" w:styleId="5872B71E66254D8DAAFBA6104A11B8E82">
    <w:name w:val="5872B71E66254D8DAAFBA6104A11B8E82"/>
    <w:rsid w:val="004C782D"/>
    <w:pPr>
      <w:spacing w:before="120" w:after="0" w:line="240" w:lineRule="auto"/>
    </w:pPr>
    <w:rPr>
      <w:rFonts w:eastAsia="Calibri" w:cs="Times New Roman"/>
      <w:color w:val="2A2723"/>
      <w:sz w:val="24"/>
    </w:rPr>
  </w:style>
  <w:style w:type="paragraph" w:customStyle="1" w:styleId="E6A5E4E6DF0C44D1AD2D9DDEDB3B68202">
    <w:name w:val="E6A5E4E6DF0C44D1AD2D9DDEDB3B68202"/>
    <w:rsid w:val="004C782D"/>
    <w:pPr>
      <w:spacing w:before="120" w:after="0" w:line="240" w:lineRule="auto"/>
    </w:pPr>
    <w:rPr>
      <w:rFonts w:eastAsia="Calibri" w:cs="Times New Roman"/>
      <w:color w:val="2A2723"/>
      <w:sz w:val="24"/>
    </w:rPr>
  </w:style>
  <w:style w:type="paragraph" w:customStyle="1" w:styleId="5CE58CE4544847B0AD1C8ED507A4E2842">
    <w:name w:val="5CE58CE4544847B0AD1C8ED507A4E2842"/>
    <w:rsid w:val="004C782D"/>
    <w:pPr>
      <w:spacing w:before="120" w:after="0" w:line="240" w:lineRule="auto"/>
    </w:pPr>
    <w:rPr>
      <w:rFonts w:eastAsia="Calibri" w:cs="Times New Roman"/>
      <w:color w:val="2A2723"/>
      <w:sz w:val="24"/>
    </w:rPr>
  </w:style>
  <w:style w:type="paragraph" w:customStyle="1" w:styleId="80A07CBA875941D091BDFDD2344ECF242">
    <w:name w:val="80A07CBA875941D091BDFDD2344ECF242"/>
    <w:rsid w:val="004C782D"/>
    <w:pPr>
      <w:spacing w:before="120" w:after="0" w:line="240" w:lineRule="auto"/>
    </w:pPr>
    <w:rPr>
      <w:rFonts w:eastAsia="Calibri" w:cs="Times New Roman"/>
      <w:color w:val="2A2723"/>
      <w:sz w:val="24"/>
    </w:rPr>
  </w:style>
  <w:style w:type="paragraph" w:customStyle="1" w:styleId="2BCD810865044650901DC1ED3FD5FCE82">
    <w:name w:val="2BCD810865044650901DC1ED3FD5FCE82"/>
    <w:rsid w:val="004C782D"/>
    <w:pPr>
      <w:spacing w:before="120" w:after="0" w:line="240" w:lineRule="auto"/>
    </w:pPr>
    <w:rPr>
      <w:rFonts w:eastAsia="Calibri" w:cs="Times New Roman"/>
      <w:color w:val="2A2723"/>
      <w:sz w:val="24"/>
    </w:rPr>
  </w:style>
  <w:style w:type="paragraph" w:customStyle="1" w:styleId="45B1316DDBFF400B8D8024A6924055152">
    <w:name w:val="45B1316DDBFF400B8D8024A6924055152"/>
    <w:rsid w:val="004C782D"/>
    <w:pPr>
      <w:spacing w:before="120" w:after="0" w:line="240" w:lineRule="auto"/>
    </w:pPr>
    <w:rPr>
      <w:rFonts w:eastAsia="Calibri" w:cs="Times New Roman"/>
      <w:color w:val="2A2723"/>
      <w:sz w:val="24"/>
    </w:rPr>
  </w:style>
  <w:style w:type="paragraph" w:customStyle="1" w:styleId="31C72398CDAC46E6BD3754AF53F350A52">
    <w:name w:val="31C72398CDAC46E6BD3754AF53F350A52"/>
    <w:rsid w:val="004C782D"/>
    <w:pPr>
      <w:spacing w:before="120" w:after="0" w:line="240" w:lineRule="auto"/>
    </w:pPr>
    <w:rPr>
      <w:rFonts w:eastAsia="Calibri" w:cs="Times New Roman"/>
      <w:color w:val="2A2723"/>
      <w:sz w:val="24"/>
    </w:rPr>
  </w:style>
  <w:style w:type="paragraph" w:customStyle="1" w:styleId="2C0E946D83E54654BDE498699E561D642">
    <w:name w:val="2C0E946D83E54654BDE498699E561D642"/>
    <w:rsid w:val="004C782D"/>
    <w:pPr>
      <w:spacing w:before="120" w:after="0" w:line="240" w:lineRule="auto"/>
    </w:pPr>
    <w:rPr>
      <w:rFonts w:eastAsia="Calibri" w:cs="Times New Roman"/>
      <w:color w:val="2A2723"/>
      <w:sz w:val="24"/>
    </w:rPr>
  </w:style>
  <w:style w:type="paragraph" w:customStyle="1" w:styleId="F0516024C65E4446AD960ADACAE9C9214">
    <w:name w:val="F0516024C65E4446AD960ADACAE9C9214"/>
    <w:rsid w:val="004C782D"/>
    <w:pPr>
      <w:spacing w:before="120" w:after="0" w:line="240" w:lineRule="auto"/>
    </w:pPr>
    <w:rPr>
      <w:rFonts w:eastAsia="Calibri" w:cs="Times New Roman"/>
      <w:color w:val="2A2723"/>
      <w:sz w:val="24"/>
    </w:rPr>
  </w:style>
  <w:style w:type="paragraph" w:customStyle="1" w:styleId="772EE53E038B45059DD7AAC3D06F05F44">
    <w:name w:val="772EE53E038B45059DD7AAC3D06F05F44"/>
    <w:rsid w:val="004C782D"/>
    <w:pPr>
      <w:spacing w:before="120" w:after="0" w:line="240" w:lineRule="auto"/>
    </w:pPr>
    <w:rPr>
      <w:rFonts w:eastAsia="Calibri" w:cs="Times New Roman"/>
      <w:color w:val="2A2723"/>
      <w:sz w:val="24"/>
    </w:rPr>
  </w:style>
  <w:style w:type="paragraph" w:customStyle="1" w:styleId="6197B86ECF814E1783A90DE6DDB0C0BC4">
    <w:name w:val="6197B86ECF814E1783A90DE6DDB0C0BC4"/>
    <w:rsid w:val="004C782D"/>
    <w:pPr>
      <w:spacing w:before="120" w:after="0" w:line="240" w:lineRule="auto"/>
    </w:pPr>
    <w:rPr>
      <w:rFonts w:eastAsia="Calibri" w:cs="Times New Roman"/>
      <w:color w:val="2A2723"/>
      <w:sz w:val="24"/>
    </w:rPr>
  </w:style>
  <w:style w:type="paragraph" w:customStyle="1" w:styleId="F6A164C4164C42ADB15CC8F10A3007F74">
    <w:name w:val="F6A164C4164C42ADB15CC8F10A3007F74"/>
    <w:rsid w:val="004C782D"/>
    <w:pPr>
      <w:spacing w:before="120" w:after="0" w:line="240" w:lineRule="auto"/>
    </w:pPr>
    <w:rPr>
      <w:rFonts w:eastAsia="Calibri" w:cs="Times New Roman"/>
      <w:color w:val="2A2723"/>
      <w:sz w:val="24"/>
    </w:rPr>
  </w:style>
  <w:style w:type="paragraph" w:customStyle="1" w:styleId="834364AB16334E8EBBA1DC762897BB454">
    <w:name w:val="834364AB16334E8EBBA1DC762897BB454"/>
    <w:rsid w:val="004C782D"/>
    <w:pPr>
      <w:spacing w:before="120" w:after="0" w:line="240" w:lineRule="auto"/>
    </w:pPr>
    <w:rPr>
      <w:rFonts w:eastAsia="Calibri" w:cs="Times New Roman"/>
      <w:color w:val="2A2723"/>
      <w:sz w:val="24"/>
    </w:rPr>
  </w:style>
  <w:style w:type="paragraph" w:customStyle="1" w:styleId="A444760EE14D470894B07F8EAE8F35793">
    <w:name w:val="A444760EE14D470894B07F8EAE8F35793"/>
    <w:rsid w:val="004C782D"/>
    <w:pPr>
      <w:spacing w:before="120" w:after="0" w:line="240" w:lineRule="auto"/>
    </w:pPr>
    <w:rPr>
      <w:rFonts w:eastAsia="Calibri" w:cs="Times New Roman"/>
      <w:color w:val="2A2723"/>
      <w:sz w:val="24"/>
    </w:rPr>
  </w:style>
  <w:style w:type="paragraph" w:customStyle="1" w:styleId="36CAAD71EC8C491FA6D568D541B0471F3">
    <w:name w:val="36CAAD71EC8C491FA6D568D541B0471F3"/>
    <w:rsid w:val="004C782D"/>
    <w:pPr>
      <w:spacing w:before="120" w:after="0" w:line="240" w:lineRule="auto"/>
    </w:pPr>
    <w:rPr>
      <w:rFonts w:eastAsia="Calibri" w:cs="Times New Roman"/>
      <w:color w:val="2A2723"/>
      <w:sz w:val="24"/>
    </w:rPr>
  </w:style>
  <w:style w:type="paragraph" w:customStyle="1" w:styleId="8AFA714626D94576A4C677C76BA9D2183">
    <w:name w:val="8AFA714626D94576A4C677C76BA9D2183"/>
    <w:rsid w:val="004C782D"/>
    <w:pPr>
      <w:spacing w:before="120" w:after="0" w:line="240" w:lineRule="auto"/>
    </w:pPr>
    <w:rPr>
      <w:rFonts w:eastAsia="Calibri" w:cs="Times New Roman"/>
      <w:color w:val="2A2723"/>
      <w:sz w:val="24"/>
    </w:rPr>
  </w:style>
  <w:style w:type="paragraph" w:customStyle="1" w:styleId="08B9A2C58B1947BBBB61817196441E303">
    <w:name w:val="08B9A2C58B1947BBBB61817196441E303"/>
    <w:rsid w:val="004C782D"/>
    <w:pPr>
      <w:spacing w:before="120" w:after="0" w:line="240" w:lineRule="auto"/>
    </w:pPr>
    <w:rPr>
      <w:rFonts w:eastAsia="Calibri" w:cs="Times New Roman"/>
      <w:color w:val="2A2723"/>
      <w:sz w:val="24"/>
    </w:rPr>
  </w:style>
  <w:style w:type="paragraph" w:customStyle="1" w:styleId="9A220A5F53FB4154B94C5030B6909FB93">
    <w:name w:val="9A220A5F53FB4154B94C5030B6909FB93"/>
    <w:rsid w:val="004C782D"/>
    <w:pPr>
      <w:spacing w:before="120" w:after="0" w:line="240" w:lineRule="auto"/>
    </w:pPr>
    <w:rPr>
      <w:rFonts w:eastAsia="Calibri" w:cs="Times New Roman"/>
      <w:color w:val="2A2723"/>
      <w:sz w:val="24"/>
    </w:rPr>
  </w:style>
  <w:style w:type="paragraph" w:customStyle="1" w:styleId="D4B781CCAB98422BB3D9893C9A5950023">
    <w:name w:val="D4B781CCAB98422BB3D9893C9A5950023"/>
    <w:rsid w:val="004C782D"/>
    <w:pPr>
      <w:spacing w:before="120" w:after="0" w:line="240" w:lineRule="auto"/>
    </w:pPr>
    <w:rPr>
      <w:rFonts w:eastAsia="Calibri" w:cs="Times New Roman"/>
      <w:color w:val="2A2723"/>
      <w:sz w:val="24"/>
    </w:rPr>
  </w:style>
  <w:style w:type="paragraph" w:customStyle="1" w:styleId="2612B9B281F44FA4B67D5C5E2AC9B7743">
    <w:name w:val="2612B9B281F44FA4B67D5C5E2AC9B7743"/>
    <w:rsid w:val="004C782D"/>
    <w:pPr>
      <w:spacing w:before="120" w:after="0" w:line="240" w:lineRule="auto"/>
    </w:pPr>
    <w:rPr>
      <w:rFonts w:eastAsia="Calibri" w:cs="Times New Roman"/>
      <w:color w:val="2A2723"/>
      <w:sz w:val="24"/>
    </w:rPr>
  </w:style>
  <w:style w:type="paragraph" w:customStyle="1" w:styleId="33B383A8F79342139508EFDDFD1D4C003">
    <w:name w:val="33B383A8F79342139508EFDDFD1D4C003"/>
    <w:rsid w:val="004C782D"/>
    <w:pPr>
      <w:spacing w:before="120" w:after="0" w:line="240" w:lineRule="auto"/>
    </w:pPr>
    <w:rPr>
      <w:rFonts w:eastAsia="Calibri" w:cs="Times New Roman"/>
      <w:color w:val="2A2723"/>
      <w:sz w:val="24"/>
    </w:rPr>
  </w:style>
  <w:style w:type="paragraph" w:customStyle="1" w:styleId="43CEEB728297487BB7FB4DBE61854E903">
    <w:name w:val="43CEEB728297487BB7FB4DBE61854E903"/>
    <w:rsid w:val="004C782D"/>
    <w:pPr>
      <w:spacing w:before="120" w:after="0" w:line="240" w:lineRule="auto"/>
    </w:pPr>
    <w:rPr>
      <w:rFonts w:eastAsia="Calibri" w:cs="Times New Roman"/>
      <w:color w:val="2A2723"/>
      <w:sz w:val="24"/>
    </w:rPr>
  </w:style>
  <w:style w:type="paragraph" w:customStyle="1" w:styleId="5872B71E66254D8DAAFBA6104A11B8E83">
    <w:name w:val="5872B71E66254D8DAAFBA6104A11B8E83"/>
    <w:rsid w:val="004C782D"/>
    <w:pPr>
      <w:spacing w:before="120" w:after="0" w:line="240" w:lineRule="auto"/>
    </w:pPr>
    <w:rPr>
      <w:rFonts w:eastAsia="Calibri" w:cs="Times New Roman"/>
      <w:color w:val="2A2723"/>
      <w:sz w:val="24"/>
    </w:rPr>
  </w:style>
  <w:style w:type="paragraph" w:customStyle="1" w:styleId="E6A5E4E6DF0C44D1AD2D9DDEDB3B68203">
    <w:name w:val="E6A5E4E6DF0C44D1AD2D9DDEDB3B68203"/>
    <w:rsid w:val="004C782D"/>
    <w:pPr>
      <w:spacing w:before="120" w:after="0" w:line="240" w:lineRule="auto"/>
    </w:pPr>
    <w:rPr>
      <w:rFonts w:eastAsia="Calibri" w:cs="Times New Roman"/>
      <w:color w:val="2A2723"/>
      <w:sz w:val="24"/>
    </w:rPr>
  </w:style>
  <w:style w:type="paragraph" w:customStyle="1" w:styleId="5CE58CE4544847B0AD1C8ED507A4E2843">
    <w:name w:val="5CE58CE4544847B0AD1C8ED507A4E2843"/>
    <w:rsid w:val="004C782D"/>
    <w:pPr>
      <w:spacing w:before="120" w:after="0" w:line="240" w:lineRule="auto"/>
    </w:pPr>
    <w:rPr>
      <w:rFonts w:eastAsia="Calibri" w:cs="Times New Roman"/>
      <w:color w:val="2A2723"/>
      <w:sz w:val="24"/>
    </w:rPr>
  </w:style>
  <w:style w:type="paragraph" w:customStyle="1" w:styleId="80A07CBA875941D091BDFDD2344ECF243">
    <w:name w:val="80A07CBA875941D091BDFDD2344ECF243"/>
    <w:rsid w:val="004C782D"/>
    <w:pPr>
      <w:spacing w:before="120" w:after="0" w:line="240" w:lineRule="auto"/>
    </w:pPr>
    <w:rPr>
      <w:rFonts w:eastAsia="Calibri" w:cs="Times New Roman"/>
      <w:color w:val="2A2723"/>
      <w:sz w:val="24"/>
    </w:rPr>
  </w:style>
  <w:style w:type="paragraph" w:customStyle="1" w:styleId="2BCD810865044650901DC1ED3FD5FCE83">
    <w:name w:val="2BCD810865044650901DC1ED3FD5FCE83"/>
    <w:rsid w:val="004C782D"/>
    <w:pPr>
      <w:spacing w:before="120" w:after="0" w:line="240" w:lineRule="auto"/>
    </w:pPr>
    <w:rPr>
      <w:rFonts w:eastAsia="Calibri" w:cs="Times New Roman"/>
      <w:color w:val="2A2723"/>
      <w:sz w:val="24"/>
    </w:rPr>
  </w:style>
  <w:style w:type="paragraph" w:customStyle="1" w:styleId="45B1316DDBFF400B8D8024A6924055153">
    <w:name w:val="45B1316DDBFF400B8D8024A6924055153"/>
    <w:rsid w:val="004C782D"/>
    <w:pPr>
      <w:spacing w:before="120" w:after="0" w:line="240" w:lineRule="auto"/>
    </w:pPr>
    <w:rPr>
      <w:rFonts w:eastAsia="Calibri" w:cs="Times New Roman"/>
      <w:color w:val="2A2723"/>
      <w:sz w:val="24"/>
    </w:rPr>
  </w:style>
  <w:style w:type="paragraph" w:customStyle="1" w:styleId="31C72398CDAC46E6BD3754AF53F350A53">
    <w:name w:val="31C72398CDAC46E6BD3754AF53F350A53"/>
    <w:rsid w:val="004C782D"/>
    <w:pPr>
      <w:spacing w:before="120" w:after="0" w:line="240" w:lineRule="auto"/>
    </w:pPr>
    <w:rPr>
      <w:rFonts w:eastAsia="Calibri" w:cs="Times New Roman"/>
      <w:color w:val="2A2723"/>
      <w:sz w:val="24"/>
    </w:rPr>
  </w:style>
  <w:style w:type="paragraph" w:customStyle="1" w:styleId="2C0E946D83E54654BDE498699E561D643">
    <w:name w:val="2C0E946D83E54654BDE498699E561D643"/>
    <w:rsid w:val="004C782D"/>
    <w:pPr>
      <w:spacing w:before="120" w:after="0" w:line="240" w:lineRule="auto"/>
    </w:pPr>
    <w:rPr>
      <w:rFonts w:eastAsia="Calibri" w:cs="Times New Roman"/>
      <w:color w:val="2A2723"/>
      <w:sz w:val="24"/>
    </w:rPr>
  </w:style>
  <w:style w:type="paragraph" w:customStyle="1" w:styleId="A54E5C0FB56A44CE9F0FCA891E2B9DE0">
    <w:name w:val="A54E5C0FB56A44CE9F0FCA891E2B9DE0"/>
    <w:rsid w:val="004C782D"/>
    <w:pPr>
      <w:spacing w:before="120" w:after="0" w:line="240" w:lineRule="auto"/>
    </w:pPr>
    <w:rPr>
      <w:rFonts w:eastAsia="Calibri" w:cs="Times New Roman"/>
      <w:color w:val="2A2723"/>
      <w:sz w:val="24"/>
    </w:rPr>
  </w:style>
  <w:style w:type="paragraph" w:customStyle="1" w:styleId="F0516024C65E4446AD960ADACAE9C9215">
    <w:name w:val="F0516024C65E4446AD960ADACAE9C9215"/>
    <w:rsid w:val="004C782D"/>
    <w:pPr>
      <w:spacing w:before="120" w:after="0" w:line="240" w:lineRule="auto"/>
    </w:pPr>
    <w:rPr>
      <w:rFonts w:eastAsia="Calibri" w:cs="Times New Roman"/>
      <w:color w:val="2A2723"/>
      <w:sz w:val="24"/>
    </w:rPr>
  </w:style>
  <w:style w:type="paragraph" w:customStyle="1" w:styleId="772EE53E038B45059DD7AAC3D06F05F45">
    <w:name w:val="772EE53E038B45059DD7AAC3D06F05F45"/>
    <w:rsid w:val="004C782D"/>
    <w:pPr>
      <w:spacing w:before="120" w:after="0" w:line="240" w:lineRule="auto"/>
    </w:pPr>
    <w:rPr>
      <w:rFonts w:eastAsia="Calibri" w:cs="Times New Roman"/>
      <w:color w:val="2A2723"/>
      <w:sz w:val="24"/>
    </w:rPr>
  </w:style>
  <w:style w:type="paragraph" w:customStyle="1" w:styleId="6197B86ECF814E1783A90DE6DDB0C0BC5">
    <w:name w:val="6197B86ECF814E1783A90DE6DDB0C0BC5"/>
    <w:rsid w:val="004C782D"/>
    <w:pPr>
      <w:spacing w:before="120" w:after="0" w:line="240" w:lineRule="auto"/>
    </w:pPr>
    <w:rPr>
      <w:rFonts w:eastAsia="Calibri" w:cs="Times New Roman"/>
      <w:color w:val="2A2723"/>
      <w:sz w:val="24"/>
    </w:rPr>
  </w:style>
  <w:style w:type="paragraph" w:customStyle="1" w:styleId="F6A164C4164C42ADB15CC8F10A3007F75">
    <w:name w:val="F6A164C4164C42ADB15CC8F10A3007F75"/>
    <w:rsid w:val="004C782D"/>
    <w:pPr>
      <w:spacing w:before="120" w:after="0" w:line="240" w:lineRule="auto"/>
    </w:pPr>
    <w:rPr>
      <w:rFonts w:eastAsia="Calibri" w:cs="Times New Roman"/>
      <w:color w:val="2A2723"/>
      <w:sz w:val="24"/>
    </w:rPr>
  </w:style>
  <w:style w:type="paragraph" w:customStyle="1" w:styleId="834364AB16334E8EBBA1DC762897BB455">
    <w:name w:val="834364AB16334E8EBBA1DC762897BB455"/>
    <w:rsid w:val="004C782D"/>
    <w:pPr>
      <w:spacing w:before="120" w:after="0" w:line="240" w:lineRule="auto"/>
    </w:pPr>
    <w:rPr>
      <w:rFonts w:eastAsia="Calibri" w:cs="Times New Roman"/>
      <w:color w:val="2A2723"/>
      <w:sz w:val="24"/>
    </w:rPr>
  </w:style>
  <w:style w:type="paragraph" w:customStyle="1" w:styleId="A444760EE14D470894B07F8EAE8F35794">
    <w:name w:val="A444760EE14D470894B07F8EAE8F35794"/>
    <w:rsid w:val="004C782D"/>
    <w:pPr>
      <w:spacing w:before="120" w:after="0" w:line="240" w:lineRule="auto"/>
    </w:pPr>
    <w:rPr>
      <w:rFonts w:eastAsia="Calibri" w:cs="Times New Roman"/>
      <w:color w:val="2A2723"/>
      <w:sz w:val="24"/>
    </w:rPr>
  </w:style>
  <w:style w:type="paragraph" w:customStyle="1" w:styleId="36CAAD71EC8C491FA6D568D541B0471F4">
    <w:name w:val="36CAAD71EC8C491FA6D568D541B0471F4"/>
    <w:rsid w:val="004C782D"/>
    <w:pPr>
      <w:spacing w:before="120" w:after="0" w:line="240" w:lineRule="auto"/>
    </w:pPr>
    <w:rPr>
      <w:rFonts w:eastAsia="Calibri" w:cs="Times New Roman"/>
      <w:color w:val="2A2723"/>
      <w:sz w:val="24"/>
    </w:rPr>
  </w:style>
  <w:style w:type="paragraph" w:customStyle="1" w:styleId="8AFA714626D94576A4C677C76BA9D2184">
    <w:name w:val="8AFA714626D94576A4C677C76BA9D2184"/>
    <w:rsid w:val="004C782D"/>
    <w:pPr>
      <w:spacing w:before="120" w:after="0" w:line="240" w:lineRule="auto"/>
    </w:pPr>
    <w:rPr>
      <w:rFonts w:eastAsia="Calibri" w:cs="Times New Roman"/>
      <w:color w:val="2A2723"/>
      <w:sz w:val="24"/>
    </w:rPr>
  </w:style>
  <w:style w:type="paragraph" w:customStyle="1" w:styleId="08B9A2C58B1947BBBB61817196441E304">
    <w:name w:val="08B9A2C58B1947BBBB61817196441E304"/>
    <w:rsid w:val="004C782D"/>
    <w:pPr>
      <w:spacing w:before="120" w:after="0" w:line="240" w:lineRule="auto"/>
    </w:pPr>
    <w:rPr>
      <w:rFonts w:eastAsia="Calibri" w:cs="Times New Roman"/>
      <w:color w:val="2A2723"/>
      <w:sz w:val="24"/>
    </w:rPr>
  </w:style>
  <w:style w:type="paragraph" w:customStyle="1" w:styleId="9A220A5F53FB4154B94C5030B6909FB94">
    <w:name w:val="9A220A5F53FB4154B94C5030B6909FB94"/>
    <w:rsid w:val="004C782D"/>
    <w:pPr>
      <w:spacing w:before="120" w:after="0" w:line="240" w:lineRule="auto"/>
    </w:pPr>
    <w:rPr>
      <w:rFonts w:eastAsia="Calibri" w:cs="Times New Roman"/>
      <w:color w:val="2A2723"/>
      <w:sz w:val="24"/>
    </w:rPr>
  </w:style>
  <w:style w:type="paragraph" w:customStyle="1" w:styleId="D4B781CCAB98422BB3D9893C9A5950024">
    <w:name w:val="D4B781CCAB98422BB3D9893C9A5950024"/>
    <w:rsid w:val="004C782D"/>
    <w:pPr>
      <w:spacing w:before="120" w:after="0" w:line="240" w:lineRule="auto"/>
    </w:pPr>
    <w:rPr>
      <w:rFonts w:eastAsia="Calibri" w:cs="Times New Roman"/>
      <w:color w:val="2A2723"/>
      <w:sz w:val="24"/>
    </w:rPr>
  </w:style>
  <w:style w:type="paragraph" w:customStyle="1" w:styleId="2612B9B281F44FA4B67D5C5E2AC9B7744">
    <w:name w:val="2612B9B281F44FA4B67D5C5E2AC9B7744"/>
    <w:rsid w:val="004C782D"/>
    <w:pPr>
      <w:spacing w:before="120" w:after="0" w:line="240" w:lineRule="auto"/>
    </w:pPr>
    <w:rPr>
      <w:rFonts w:eastAsia="Calibri" w:cs="Times New Roman"/>
      <w:color w:val="2A2723"/>
      <w:sz w:val="24"/>
    </w:rPr>
  </w:style>
  <w:style w:type="paragraph" w:customStyle="1" w:styleId="33B383A8F79342139508EFDDFD1D4C004">
    <w:name w:val="33B383A8F79342139508EFDDFD1D4C004"/>
    <w:rsid w:val="004C782D"/>
    <w:pPr>
      <w:spacing w:before="120" w:after="0" w:line="240" w:lineRule="auto"/>
    </w:pPr>
    <w:rPr>
      <w:rFonts w:eastAsia="Calibri" w:cs="Times New Roman"/>
      <w:color w:val="2A2723"/>
      <w:sz w:val="24"/>
    </w:rPr>
  </w:style>
  <w:style w:type="paragraph" w:customStyle="1" w:styleId="43CEEB728297487BB7FB4DBE61854E904">
    <w:name w:val="43CEEB728297487BB7FB4DBE61854E904"/>
    <w:rsid w:val="004C782D"/>
    <w:pPr>
      <w:spacing w:before="120" w:after="0" w:line="240" w:lineRule="auto"/>
    </w:pPr>
    <w:rPr>
      <w:rFonts w:eastAsia="Calibri" w:cs="Times New Roman"/>
      <w:color w:val="2A2723"/>
      <w:sz w:val="24"/>
    </w:rPr>
  </w:style>
  <w:style w:type="paragraph" w:customStyle="1" w:styleId="5872B71E66254D8DAAFBA6104A11B8E84">
    <w:name w:val="5872B71E66254D8DAAFBA6104A11B8E84"/>
    <w:rsid w:val="004C782D"/>
    <w:pPr>
      <w:spacing w:before="120" w:after="0" w:line="240" w:lineRule="auto"/>
    </w:pPr>
    <w:rPr>
      <w:rFonts w:eastAsia="Calibri" w:cs="Times New Roman"/>
      <w:color w:val="2A2723"/>
      <w:sz w:val="24"/>
    </w:rPr>
  </w:style>
  <w:style w:type="paragraph" w:customStyle="1" w:styleId="E6A5E4E6DF0C44D1AD2D9DDEDB3B68204">
    <w:name w:val="E6A5E4E6DF0C44D1AD2D9DDEDB3B68204"/>
    <w:rsid w:val="004C782D"/>
    <w:pPr>
      <w:spacing w:before="120" w:after="0" w:line="240" w:lineRule="auto"/>
    </w:pPr>
    <w:rPr>
      <w:rFonts w:eastAsia="Calibri" w:cs="Times New Roman"/>
      <w:color w:val="2A2723"/>
      <w:sz w:val="24"/>
    </w:rPr>
  </w:style>
  <w:style w:type="paragraph" w:customStyle="1" w:styleId="5CE58CE4544847B0AD1C8ED507A4E2844">
    <w:name w:val="5CE58CE4544847B0AD1C8ED507A4E2844"/>
    <w:rsid w:val="004C782D"/>
    <w:pPr>
      <w:spacing w:before="120" w:after="0" w:line="240" w:lineRule="auto"/>
    </w:pPr>
    <w:rPr>
      <w:rFonts w:eastAsia="Calibri" w:cs="Times New Roman"/>
      <w:color w:val="2A2723"/>
      <w:sz w:val="24"/>
    </w:rPr>
  </w:style>
  <w:style w:type="paragraph" w:customStyle="1" w:styleId="80A07CBA875941D091BDFDD2344ECF244">
    <w:name w:val="80A07CBA875941D091BDFDD2344ECF244"/>
    <w:rsid w:val="004C782D"/>
    <w:pPr>
      <w:spacing w:before="120" w:after="0" w:line="240" w:lineRule="auto"/>
    </w:pPr>
    <w:rPr>
      <w:rFonts w:eastAsia="Calibri" w:cs="Times New Roman"/>
      <w:color w:val="2A2723"/>
      <w:sz w:val="24"/>
    </w:rPr>
  </w:style>
  <w:style w:type="paragraph" w:customStyle="1" w:styleId="2BCD810865044650901DC1ED3FD5FCE84">
    <w:name w:val="2BCD810865044650901DC1ED3FD5FCE84"/>
    <w:rsid w:val="004C782D"/>
    <w:pPr>
      <w:spacing w:before="120" w:after="0" w:line="240" w:lineRule="auto"/>
    </w:pPr>
    <w:rPr>
      <w:rFonts w:eastAsia="Calibri" w:cs="Times New Roman"/>
      <w:color w:val="2A2723"/>
      <w:sz w:val="24"/>
    </w:rPr>
  </w:style>
  <w:style w:type="paragraph" w:customStyle="1" w:styleId="45B1316DDBFF400B8D8024A6924055154">
    <w:name w:val="45B1316DDBFF400B8D8024A6924055154"/>
    <w:rsid w:val="004C782D"/>
    <w:pPr>
      <w:spacing w:before="120" w:after="0" w:line="240" w:lineRule="auto"/>
    </w:pPr>
    <w:rPr>
      <w:rFonts w:eastAsia="Calibri" w:cs="Times New Roman"/>
      <w:color w:val="2A2723"/>
      <w:sz w:val="24"/>
    </w:rPr>
  </w:style>
  <w:style w:type="paragraph" w:customStyle="1" w:styleId="31C72398CDAC46E6BD3754AF53F350A54">
    <w:name w:val="31C72398CDAC46E6BD3754AF53F350A54"/>
    <w:rsid w:val="004C782D"/>
    <w:pPr>
      <w:spacing w:before="120" w:after="0" w:line="240" w:lineRule="auto"/>
    </w:pPr>
    <w:rPr>
      <w:rFonts w:eastAsia="Calibri" w:cs="Times New Roman"/>
      <w:color w:val="2A2723"/>
      <w:sz w:val="24"/>
    </w:rPr>
  </w:style>
  <w:style w:type="paragraph" w:customStyle="1" w:styleId="2C0E946D83E54654BDE498699E561D644">
    <w:name w:val="2C0E946D83E54654BDE498699E561D644"/>
    <w:rsid w:val="004C782D"/>
    <w:pPr>
      <w:spacing w:before="120" w:after="0" w:line="240" w:lineRule="auto"/>
    </w:pPr>
    <w:rPr>
      <w:rFonts w:eastAsia="Calibri" w:cs="Times New Roman"/>
      <w:color w:val="2A2723"/>
      <w:sz w:val="24"/>
    </w:rPr>
  </w:style>
  <w:style w:type="paragraph" w:customStyle="1" w:styleId="A54E5C0FB56A44CE9F0FCA891E2B9DE01">
    <w:name w:val="A54E5C0FB56A44CE9F0FCA891E2B9DE01"/>
    <w:rsid w:val="004C782D"/>
    <w:pPr>
      <w:spacing w:before="120" w:after="0" w:line="240" w:lineRule="auto"/>
    </w:pPr>
    <w:rPr>
      <w:rFonts w:eastAsia="Calibri" w:cs="Times New Roman"/>
      <w:color w:val="2A2723"/>
      <w:sz w:val="24"/>
    </w:rPr>
  </w:style>
  <w:style w:type="paragraph" w:customStyle="1" w:styleId="F0516024C65E4446AD960ADACAE9C9216">
    <w:name w:val="F0516024C65E4446AD960ADACAE9C9216"/>
    <w:rsid w:val="004C782D"/>
    <w:pPr>
      <w:spacing w:before="120" w:after="0" w:line="240" w:lineRule="auto"/>
    </w:pPr>
    <w:rPr>
      <w:rFonts w:eastAsia="Calibri" w:cs="Times New Roman"/>
      <w:color w:val="2A2723"/>
      <w:sz w:val="24"/>
    </w:rPr>
  </w:style>
  <w:style w:type="paragraph" w:customStyle="1" w:styleId="772EE53E038B45059DD7AAC3D06F05F46">
    <w:name w:val="772EE53E038B45059DD7AAC3D06F05F46"/>
    <w:rsid w:val="004C782D"/>
    <w:pPr>
      <w:spacing w:before="120" w:after="0" w:line="240" w:lineRule="auto"/>
    </w:pPr>
    <w:rPr>
      <w:rFonts w:eastAsia="Calibri" w:cs="Times New Roman"/>
      <w:color w:val="2A2723"/>
      <w:sz w:val="24"/>
    </w:rPr>
  </w:style>
  <w:style w:type="paragraph" w:customStyle="1" w:styleId="6197B86ECF814E1783A90DE6DDB0C0BC6">
    <w:name w:val="6197B86ECF814E1783A90DE6DDB0C0BC6"/>
    <w:rsid w:val="004C782D"/>
    <w:pPr>
      <w:spacing w:before="120" w:after="0" w:line="240" w:lineRule="auto"/>
    </w:pPr>
    <w:rPr>
      <w:rFonts w:eastAsia="Calibri" w:cs="Times New Roman"/>
      <w:color w:val="2A2723"/>
      <w:sz w:val="24"/>
    </w:rPr>
  </w:style>
  <w:style w:type="paragraph" w:customStyle="1" w:styleId="F6A164C4164C42ADB15CC8F10A3007F76">
    <w:name w:val="F6A164C4164C42ADB15CC8F10A3007F76"/>
    <w:rsid w:val="004C782D"/>
    <w:pPr>
      <w:spacing w:before="120" w:after="0" w:line="240" w:lineRule="auto"/>
    </w:pPr>
    <w:rPr>
      <w:rFonts w:eastAsia="Calibri" w:cs="Times New Roman"/>
      <w:color w:val="2A2723"/>
      <w:sz w:val="24"/>
    </w:rPr>
  </w:style>
  <w:style w:type="paragraph" w:customStyle="1" w:styleId="834364AB16334E8EBBA1DC762897BB456">
    <w:name w:val="834364AB16334E8EBBA1DC762897BB456"/>
    <w:rsid w:val="004C782D"/>
    <w:pPr>
      <w:spacing w:before="120" w:after="0" w:line="240" w:lineRule="auto"/>
    </w:pPr>
    <w:rPr>
      <w:rFonts w:eastAsia="Calibri" w:cs="Times New Roman"/>
      <w:color w:val="2A2723"/>
      <w:sz w:val="24"/>
    </w:rPr>
  </w:style>
  <w:style w:type="paragraph" w:customStyle="1" w:styleId="A444760EE14D470894B07F8EAE8F35795">
    <w:name w:val="A444760EE14D470894B07F8EAE8F35795"/>
    <w:rsid w:val="004C782D"/>
    <w:pPr>
      <w:spacing w:before="120" w:after="0" w:line="240" w:lineRule="auto"/>
    </w:pPr>
    <w:rPr>
      <w:rFonts w:eastAsia="Calibri" w:cs="Times New Roman"/>
      <w:color w:val="2A2723"/>
      <w:sz w:val="24"/>
    </w:rPr>
  </w:style>
  <w:style w:type="paragraph" w:customStyle="1" w:styleId="36CAAD71EC8C491FA6D568D541B0471F5">
    <w:name w:val="36CAAD71EC8C491FA6D568D541B0471F5"/>
    <w:rsid w:val="004C782D"/>
    <w:pPr>
      <w:spacing w:before="120" w:after="0" w:line="240" w:lineRule="auto"/>
    </w:pPr>
    <w:rPr>
      <w:rFonts w:eastAsia="Calibri" w:cs="Times New Roman"/>
      <w:color w:val="2A2723"/>
      <w:sz w:val="24"/>
    </w:rPr>
  </w:style>
  <w:style w:type="paragraph" w:customStyle="1" w:styleId="8AFA714626D94576A4C677C76BA9D2185">
    <w:name w:val="8AFA714626D94576A4C677C76BA9D2185"/>
    <w:rsid w:val="004C782D"/>
    <w:pPr>
      <w:spacing w:before="120" w:after="0" w:line="240" w:lineRule="auto"/>
    </w:pPr>
    <w:rPr>
      <w:rFonts w:eastAsia="Calibri" w:cs="Times New Roman"/>
      <w:color w:val="2A2723"/>
      <w:sz w:val="24"/>
    </w:rPr>
  </w:style>
  <w:style w:type="paragraph" w:customStyle="1" w:styleId="08B9A2C58B1947BBBB61817196441E305">
    <w:name w:val="08B9A2C58B1947BBBB61817196441E305"/>
    <w:rsid w:val="004C782D"/>
    <w:pPr>
      <w:spacing w:before="120" w:after="0" w:line="240" w:lineRule="auto"/>
    </w:pPr>
    <w:rPr>
      <w:rFonts w:eastAsia="Calibri" w:cs="Times New Roman"/>
      <w:color w:val="2A2723"/>
      <w:sz w:val="24"/>
    </w:rPr>
  </w:style>
  <w:style w:type="paragraph" w:customStyle="1" w:styleId="9A220A5F53FB4154B94C5030B6909FB95">
    <w:name w:val="9A220A5F53FB4154B94C5030B6909FB95"/>
    <w:rsid w:val="004C782D"/>
    <w:pPr>
      <w:spacing w:before="120" w:after="0" w:line="240" w:lineRule="auto"/>
    </w:pPr>
    <w:rPr>
      <w:rFonts w:eastAsia="Calibri" w:cs="Times New Roman"/>
      <w:color w:val="2A2723"/>
      <w:sz w:val="24"/>
    </w:rPr>
  </w:style>
  <w:style w:type="paragraph" w:customStyle="1" w:styleId="D4B781CCAB98422BB3D9893C9A5950025">
    <w:name w:val="D4B781CCAB98422BB3D9893C9A5950025"/>
    <w:rsid w:val="004C782D"/>
    <w:pPr>
      <w:spacing w:before="120" w:after="0" w:line="240" w:lineRule="auto"/>
    </w:pPr>
    <w:rPr>
      <w:rFonts w:eastAsia="Calibri" w:cs="Times New Roman"/>
      <w:color w:val="2A2723"/>
      <w:sz w:val="24"/>
    </w:rPr>
  </w:style>
  <w:style w:type="paragraph" w:customStyle="1" w:styleId="2612B9B281F44FA4B67D5C5E2AC9B7745">
    <w:name w:val="2612B9B281F44FA4B67D5C5E2AC9B7745"/>
    <w:rsid w:val="004C782D"/>
    <w:pPr>
      <w:spacing w:before="120" w:after="0" w:line="240" w:lineRule="auto"/>
    </w:pPr>
    <w:rPr>
      <w:rFonts w:eastAsia="Calibri" w:cs="Times New Roman"/>
      <w:color w:val="2A2723"/>
      <w:sz w:val="24"/>
    </w:rPr>
  </w:style>
  <w:style w:type="paragraph" w:customStyle="1" w:styleId="33B383A8F79342139508EFDDFD1D4C005">
    <w:name w:val="33B383A8F79342139508EFDDFD1D4C005"/>
    <w:rsid w:val="004C782D"/>
    <w:pPr>
      <w:spacing w:before="120" w:after="0" w:line="240" w:lineRule="auto"/>
    </w:pPr>
    <w:rPr>
      <w:rFonts w:eastAsia="Calibri" w:cs="Times New Roman"/>
      <w:color w:val="2A2723"/>
      <w:sz w:val="24"/>
    </w:rPr>
  </w:style>
  <w:style w:type="paragraph" w:customStyle="1" w:styleId="43CEEB728297487BB7FB4DBE61854E905">
    <w:name w:val="43CEEB728297487BB7FB4DBE61854E905"/>
    <w:rsid w:val="004C782D"/>
    <w:pPr>
      <w:spacing w:before="120" w:after="0" w:line="240" w:lineRule="auto"/>
    </w:pPr>
    <w:rPr>
      <w:rFonts w:eastAsia="Calibri" w:cs="Times New Roman"/>
      <w:color w:val="2A2723"/>
      <w:sz w:val="24"/>
    </w:rPr>
  </w:style>
  <w:style w:type="paragraph" w:customStyle="1" w:styleId="5872B71E66254D8DAAFBA6104A11B8E85">
    <w:name w:val="5872B71E66254D8DAAFBA6104A11B8E85"/>
    <w:rsid w:val="004C782D"/>
    <w:pPr>
      <w:spacing w:before="120" w:after="0" w:line="240" w:lineRule="auto"/>
    </w:pPr>
    <w:rPr>
      <w:rFonts w:eastAsia="Calibri" w:cs="Times New Roman"/>
      <w:color w:val="2A2723"/>
      <w:sz w:val="24"/>
    </w:rPr>
  </w:style>
  <w:style w:type="paragraph" w:customStyle="1" w:styleId="E6A5E4E6DF0C44D1AD2D9DDEDB3B68205">
    <w:name w:val="E6A5E4E6DF0C44D1AD2D9DDEDB3B68205"/>
    <w:rsid w:val="004C782D"/>
    <w:pPr>
      <w:spacing w:before="120" w:after="0" w:line="240" w:lineRule="auto"/>
    </w:pPr>
    <w:rPr>
      <w:rFonts w:eastAsia="Calibri" w:cs="Times New Roman"/>
      <w:color w:val="2A2723"/>
      <w:sz w:val="24"/>
    </w:rPr>
  </w:style>
  <w:style w:type="paragraph" w:customStyle="1" w:styleId="5CE58CE4544847B0AD1C8ED507A4E2845">
    <w:name w:val="5CE58CE4544847B0AD1C8ED507A4E2845"/>
    <w:rsid w:val="004C782D"/>
    <w:pPr>
      <w:spacing w:before="120" w:after="0" w:line="240" w:lineRule="auto"/>
    </w:pPr>
    <w:rPr>
      <w:rFonts w:eastAsia="Calibri" w:cs="Times New Roman"/>
      <w:color w:val="2A2723"/>
      <w:sz w:val="24"/>
    </w:rPr>
  </w:style>
  <w:style w:type="paragraph" w:customStyle="1" w:styleId="80A07CBA875941D091BDFDD2344ECF245">
    <w:name w:val="80A07CBA875941D091BDFDD2344ECF245"/>
    <w:rsid w:val="004C782D"/>
    <w:pPr>
      <w:spacing w:before="120" w:after="0" w:line="240" w:lineRule="auto"/>
    </w:pPr>
    <w:rPr>
      <w:rFonts w:eastAsia="Calibri" w:cs="Times New Roman"/>
      <w:color w:val="2A2723"/>
      <w:sz w:val="24"/>
    </w:rPr>
  </w:style>
  <w:style w:type="paragraph" w:customStyle="1" w:styleId="2BCD810865044650901DC1ED3FD5FCE85">
    <w:name w:val="2BCD810865044650901DC1ED3FD5FCE85"/>
    <w:rsid w:val="004C782D"/>
    <w:pPr>
      <w:spacing w:before="120" w:after="0" w:line="240" w:lineRule="auto"/>
    </w:pPr>
    <w:rPr>
      <w:rFonts w:eastAsia="Calibri" w:cs="Times New Roman"/>
      <w:color w:val="2A2723"/>
      <w:sz w:val="24"/>
    </w:rPr>
  </w:style>
  <w:style w:type="paragraph" w:customStyle="1" w:styleId="45B1316DDBFF400B8D8024A6924055155">
    <w:name w:val="45B1316DDBFF400B8D8024A6924055155"/>
    <w:rsid w:val="004C782D"/>
    <w:pPr>
      <w:spacing w:before="120" w:after="0" w:line="240" w:lineRule="auto"/>
    </w:pPr>
    <w:rPr>
      <w:rFonts w:eastAsia="Calibri" w:cs="Times New Roman"/>
      <w:color w:val="2A2723"/>
      <w:sz w:val="24"/>
    </w:rPr>
  </w:style>
  <w:style w:type="paragraph" w:customStyle="1" w:styleId="31C72398CDAC46E6BD3754AF53F350A55">
    <w:name w:val="31C72398CDAC46E6BD3754AF53F350A55"/>
    <w:rsid w:val="004C782D"/>
    <w:pPr>
      <w:spacing w:before="120" w:after="0" w:line="240" w:lineRule="auto"/>
    </w:pPr>
    <w:rPr>
      <w:rFonts w:eastAsia="Calibri" w:cs="Times New Roman"/>
      <w:color w:val="2A2723"/>
      <w:sz w:val="24"/>
    </w:rPr>
  </w:style>
  <w:style w:type="paragraph" w:customStyle="1" w:styleId="2C0E946D83E54654BDE498699E561D645">
    <w:name w:val="2C0E946D83E54654BDE498699E561D645"/>
    <w:rsid w:val="004C782D"/>
    <w:pPr>
      <w:spacing w:before="120" w:after="0" w:line="240" w:lineRule="auto"/>
    </w:pPr>
    <w:rPr>
      <w:rFonts w:eastAsia="Calibri" w:cs="Times New Roman"/>
      <w:color w:val="2A2723"/>
      <w:sz w:val="24"/>
    </w:rPr>
  </w:style>
  <w:style w:type="paragraph" w:customStyle="1" w:styleId="A54E5C0FB56A44CE9F0FCA891E2B9DE02">
    <w:name w:val="A54E5C0FB56A44CE9F0FCA891E2B9DE02"/>
    <w:rsid w:val="004C782D"/>
    <w:pPr>
      <w:spacing w:before="120" w:after="0" w:line="240" w:lineRule="auto"/>
    </w:pPr>
    <w:rPr>
      <w:rFonts w:eastAsia="Calibri" w:cs="Times New Roman"/>
      <w:color w:val="2A2723"/>
      <w:sz w:val="24"/>
    </w:rPr>
  </w:style>
  <w:style w:type="paragraph" w:customStyle="1" w:styleId="F0516024C65E4446AD960ADACAE9C9217">
    <w:name w:val="F0516024C65E4446AD960ADACAE9C9217"/>
    <w:rsid w:val="004C782D"/>
    <w:pPr>
      <w:spacing w:before="120" w:after="0" w:line="240" w:lineRule="auto"/>
    </w:pPr>
    <w:rPr>
      <w:rFonts w:eastAsia="Calibri" w:cs="Times New Roman"/>
      <w:color w:val="2A2723"/>
      <w:sz w:val="24"/>
    </w:rPr>
  </w:style>
  <w:style w:type="paragraph" w:customStyle="1" w:styleId="772EE53E038B45059DD7AAC3D06F05F47">
    <w:name w:val="772EE53E038B45059DD7AAC3D06F05F47"/>
    <w:rsid w:val="004C782D"/>
    <w:pPr>
      <w:spacing w:before="120" w:after="0" w:line="240" w:lineRule="auto"/>
    </w:pPr>
    <w:rPr>
      <w:rFonts w:eastAsia="Calibri" w:cs="Times New Roman"/>
      <w:color w:val="2A2723"/>
      <w:sz w:val="24"/>
    </w:rPr>
  </w:style>
  <w:style w:type="paragraph" w:customStyle="1" w:styleId="6197B86ECF814E1783A90DE6DDB0C0BC7">
    <w:name w:val="6197B86ECF814E1783A90DE6DDB0C0BC7"/>
    <w:rsid w:val="004C782D"/>
    <w:pPr>
      <w:spacing w:before="120" w:after="0" w:line="240" w:lineRule="auto"/>
    </w:pPr>
    <w:rPr>
      <w:rFonts w:eastAsia="Calibri" w:cs="Times New Roman"/>
      <w:color w:val="2A2723"/>
      <w:sz w:val="24"/>
    </w:rPr>
  </w:style>
  <w:style w:type="paragraph" w:customStyle="1" w:styleId="F6A164C4164C42ADB15CC8F10A3007F77">
    <w:name w:val="F6A164C4164C42ADB15CC8F10A3007F77"/>
    <w:rsid w:val="004C782D"/>
    <w:pPr>
      <w:spacing w:before="120" w:after="0" w:line="240" w:lineRule="auto"/>
    </w:pPr>
    <w:rPr>
      <w:rFonts w:eastAsia="Calibri" w:cs="Times New Roman"/>
      <w:color w:val="2A2723"/>
      <w:sz w:val="24"/>
    </w:rPr>
  </w:style>
  <w:style w:type="paragraph" w:customStyle="1" w:styleId="834364AB16334E8EBBA1DC762897BB457">
    <w:name w:val="834364AB16334E8EBBA1DC762897BB457"/>
    <w:rsid w:val="004C782D"/>
    <w:pPr>
      <w:spacing w:before="120" w:after="0" w:line="240" w:lineRule="auto"/>
    </w:pPr>
    <w:rPr>
      <w:rFonts w:eastAsia="Calibri" w:cs="Times New Roman"/>
      <w:color w:val="2A2723"/>
      <w:sz w:val="24"/>
    </w:rPr>
  </w:style>
  <w:style w:type="paragraph" w:customStyle="1" w:styleId="A444760EE14D470894B07F8EAE8F35796">
    <w:name w:val="A444760EE14D470894B07F8EAE8F35796"/>
    <w:rsid w:val="004C782D"/>
    <w:pPr>
      <w:spacing w:before="120" w:after="0" w:line="240" w:lineRule="auto"/>
    </w:pPr>
    <w:rPr>
      <w:rFonts w:eastAsia="Calibri" w:cs="Times New Roman"/>
      <w:color w:val="2A2723"/>
      <w:sz w:val="24"/>
    </w:rPr>
  </w:style>
  <w:style w:type="paragraph" w:customStyle="1" w:styleId="E5C1059EAFA14B75B04167B588DF0249">
    <w:name w:val="E5C1059EAFA14B75B04167B588DF0249"/>
    <w:rsid w:val="004C782D"/>
    <w:pPr>
      <w:spacing w:before="120" w:after="0" w:line="240" w:lineRule="auto"/>
    </w:pPr>
    <w:rPr>
      <w:rFonts w:eastAsia="Calibri" w:cs="Times New Roman"/>
      <w:color w:val="2A2723"/>
      <w:sz w:val="24"/>
    </w:rPr>
  </w:style>
  <w:style w:type="paragraph" w:customStyle="1" w:styleId="36CAAD71EC8C491FA6D568D541B0471F6">
    <w:name w:val="36CAAD71EC8C491FA6D568D541B0471F6"/>
    <w:rsid w:val="004C782D"/>
    <w:pPr>
      <w:spacing w:before="120" w:after="0" w:line="240" w:lineRule="auto"/>
    </w:pPr>
    <w:rPr>
      <w:rFonts w:eastAsia="Calibri" w:cs="Times New Roman"/>
      <w:color w:val="2A2723"/>
      <w:sz w:val="24"/>
    </w:rPr>
  </w:style>
  <w:style w:type="paragraph" w:customStyle="1" w:styleId="8AFA714626D94576A4C677C76BA9D2186">
    <w:name w:val="8AFA714626D94576A4C677C76BA9D2186"/>
    <w:rsid w:val="004C782D"/>
    <w:pPr>
      <w:spacing w:before="120" w:after="0" w:line="240" w:lineRule="auto"/>
    </w:pPr>
    <w:rPr>
      <w:rFonts w:eastAsia="Calibri" w:cs="Times New Roman"/>
      <w:color w:val="2A2723"/>
      <w:sz w:val="24"/>
    </w:rPr>
  </w:style>
  <w:style w:type="paragraph" w:customStyle="1" w:styleId="08B9A2C58B1947BBBB61817196441E306">
    <w:name w:val="08B9A2C58B1947BBBB61817196441E306"/>
    <w:rsid w:val="004C782D"/>
    <w:pPr>
      <w:spacing w:before="120" w:after="0" w:line="240" w:lineRule="auto"/>
    </w:pPr>
    <w:rPr>
      <w:rFonts w:eastAsia="Calibri" w:cs="Times New Roman"/>
      <w:color w:val="2A2723"/>
      <w:sz w:val="24"/>
    </w:rPr>
  </w:style>
  <w:style w:type="paragraph" w:customStyle="1" w:styleId="9A220A5F53FB4154B94C5030B6909FB96">
    <w:name w:val="9A220A5F53FB4154B94C5030B6909FB96"/>
    <w:rsid w:val="004C782D"/>
    <w:pPr>
      <w:spacing w:before="120" w:after="0" w:line="240" w:lineRule="auto"/>
    </w:pPr>
    <w:rPr>
      <w:rFonts w:eastAsia="Calibri" w:cs="Times New Roman"/>
      <w:color w:val="2A2723"/>
      <w:sz w:val="24"/>
    </w:rPr>
  </w:style>
  <w:style w:type="paragraph" w:customStyle="1" w:styleId="D4B781CCAB98422BB3D9893C9A5950026">
    <w:name w:val="D4B781CCAB98422BB3D9893C9A5950026"/>
    <w:rsid w:val="004C782D"/>
    <w:pPr>
      <w:spacing w:before="120" w:after="0" w:line="240" w:lineRule="auto"/>
    </w:pPr>
    <w:rPr>
      <w:rFonts w:eastAsia="Calibri" w:cs="Times New Roman"/>
      <w:color w:val="2A2723"/>
      <w:sz w:val="24"/>
    </w:rPr>
  </w:style>
  <w:style w:type="paragraph" w:customStyle="1" w:styleId="2612B9B281F44FA4B67D5C5E2AC9B7746">
    <w:name w:val="2612B9B281F44FA4B67D5C5E2AC9B7746"/>
    <w:rsid w:val="004C782D"/>
    <w:pPr>
      <w:spacing w:before="120" w:after="0" w:line="240" w:lineRule="auto"/>
    </w:pPr>
    <w:rPr>
      <w:rFonts w:eastAsia="Calibri" w:cs="Times New Roman"/>
      <w:color w:val="2A2723"/>
      <w:sz w:val="24"/>
    </w:rPr>
  </w:style>
  <w:style w:type="paragraph" w:customStyle="1" w:styleId="33B383A8F79342139508EFDDFD1D4C006">
    <w:name w:val="33B383A8F79342139508EFDDFD1D4C006"/>
    <w:rsid w:val="004C782D"/>
    <w:pPr>
      <w:spacing w:before="120" w:after="0" w:line="240" w:lineRule="auto"/>
    </w:pPr>
    <w:rPr>
      <w:rFonts w:eastAsia="Calibri" w:cs="Times New Roman"/>
      <w:color w:val="2A2723"/>
      <w:sz w:val="24"/>
    </w:rPr>
  </w:style>
  <w:style w:type="paragraph" w:customStyle="1" w:styleId="43CEEB728297487BB7FB4DBE61854E906">
    <w:name w:val="43CEEB728297487BB7FB4DBE61854E906"/>
    <w:rsid w:val="004C782D"/>
    <w:pPr>
      <w:spacing w:before="120" w:after="0" w:line="240" w:lineRule="auto"/>
    </w:pPr>
    <w:rPr>
      <w:rFonts w:eastAsia="Calibri" w:cs="Times New Roman"/>
      <w:color w:val="2A2723"/>
      <w:sz w:val="24"/>
    </w:rPr>
  </w:style>
  <w:style w:type="paragraph" w:customStyle="1" w:styleId="5872B71E66254D8DAAFBA6104A11B8E86">
    <w:name w:val="5872B71E66254D8DAAFBA6104A11B8E86"/>
    <w:rsid w:val="004C782D"/>
    <w:pPr>
      <w:spacing w:before="120" w:after="0" w:line="240" w:lineRule="auto"/>
    </w:pPr>
    <w:rPr>
      <w:rFonts w:eastAsia="Calibri" w:cs="Times New Roman"/>
      <w:color w:val="2A2723"/>
      <w:sz w:val="24"/>
    </w:rPr>
  </w:style>
  <w:style w:type="paragraph" w:customStyle="1" w:styleId="E6A5E4E6DF0C44D1AD2D9DDEDB3B68206">
    <w:name w:val="E6A5E4E6DF0C44D1AD2D9DDEDB3B68206"/>
    <w:rsid w:val="004C782D"/>
    <w:pPr>
      <w:spacing w:before="120" w:after="0" w:line="240" w:lineRule="auto"/>
    </w:pPr>
    <w:rPr>
      <w:rFonts w:eastAsia="Calibri" w:cs="Times New Roman"/>
      <w:color w:val="2A2723"/>
      <w:sz w:val="24"/>
    </w:rPr>
  </w:style>
  <w:style w:type="paragraph" w:customStyle="1" w:styleId="5CE58CE4544847B0AD1C8ED507A4E2846">
    <w:name w:val="5CE58CE4544847B0AD1C8ED507A4E2846"/>
    <w:rsid w:val="004C782D"/>
    <w:pPr>
      <w:spacing w:before="120" w:after="0" w:line="240" w:lineRule="auto"/>
    </w:pPr>
    <w:rPr>
      <w:rFonts w:eastAsia="Calibri" w:cs="Times New Roman"/>
      <w:color w:val="2A2723"/>
      <w:sz w:val="24"/>
    </w:rPr>
  </w:style>
  <w:style w:type="paragraph" w:customStyle="1" w:styleId="80A07CBA875941D091BDFDD2344ECF246">
    <w:name w:val="80A07CBA875941D091BDFDD2344ECF246"/>
    <w:rsid w:val="004C782D"/>
    <w:pPr>
      <w:spacing w:before="120" w:after="0" w:line="240" w:lineRule="auto"/>
    </w:pPr>
    <w:rPr>
      <w:rFonts w:eastAsia="Calibri" w:cs="Times New Roman"/>
      <w:color w:val="2A2723"/>
      <w:sz w:val="24"/>
    </w:rPr>
  </w:style>
  <w:style w:type="paragraph" w:customStyle="1" w:styleId="2BCD810865044650901DC1ED3FD5FCE86">
    <w:name w:val="2BCD810865044650901DC1ED3FD5FCE86"/>
    <w:rsid w:val="004C782D"/>
    <w:pPr>
      <w:spacing w:before="120" w:after="0" w:line="240" w:lineRule="auto"/>
    </w:pPr>
    <w:rPr>
      <w:rFonts w:eastAsia="Calibri" w:cs="Times New Roman"/>
      <w:color w:val="2A2723"/>
      <w:sz w:val="24"/>
    </w:rPr>
  </w:style>
  <w:style w:type="paragraph" w:customStyle="1" w:styleId="45B1316DDBFF400B8D8024A6924055156">
    <w:name w:val="45B1316DDBFF400B8D8024A6924055156"/>
    <w:rsid w:val="004C782D"/>
    <w:pPr>
      <w:spacing w:before="120" w:after="0" w:line="240" w:lineRule="auto"/>
    </w:pPr>
    <w:rPr>
      <w:rFonts w:eastAsia="Calibri" w:cs="Times New Roman"/>
      <w:color w:val="2A2723"/>
      <w:sz w:val="24"/>
    </w:rPr>
  </w:style>
  <w:style w:type="paragraph" w:customStyle="1" w:styleId="31C72398CDAC46E6BD3754AF53F350A56">
    <w:name w:val="31C72398CDAC46E6BD3754AF53F350A56"/>
    <w:rsid w:val="004C782D"/>
    <w:pPr>
      <w:spacing w:before="120" w:after="0" w:line="240" w:lineRule="auto"/>
    </w:pPr>
    <w:rPr>
      <w:rFonts w:eastAsia="Calibri" w:cs="Times New Roman"/>
      <w:color w:val="2A2723"/>
      <w:sz w:val="24"/>
    </w:rPr>
  </w:style>
  <w:style w:type="paragraph" w:customStyle="1" w:styleId="2C0E946D83E54654BDE498699E561D646">
    <w:name w:val="2C0E946D83E54654BDE498699E561D646"/>
    <w:rsid w:val="004C782D"/>
    <w:pPr>
      <w:spacing w:before="120" w:after="0" w:line="240" w:lineRule="auto"/>
    </w:pPr>
    <w:rPr>
      <w:rFonts w:eastAsia="Calibri" w:cs="Times New Roman"/>
      <w:color w:val="2A2723"/>
      <w:sz w:val="24"/>
    </w:rPr>
  </w:style>
  <w:style w:type="paragraph" w:customStyle="1" w:styleId="3C8AFEBCFE064B6BB3608C1B26280824">
    <w:name w:val="3C8AFEBCFE064B6BB3608C1B26280824"/>
    <w:rsid w:val="004C782D"/>
  </w:style>
  <w:style w:type="paragraph" w:customStyle="1" w:styleId="2C8121AE2FDB4EE293377B073E70D6F3">
    <w:name w:val="2C8121AE2FDB4EE293377B073E70D6F3"/>
    <w:rsid w:val="004C782D"/>
  </w:style>
  <w:style w:type="paragraph" w:customStyle="1" w:styleId="60C8FC139D124D3FB940842401AB2AA6">
    <w:name w:val="60C8FC139D124D3FB940842401AB2AA6"/>
    <w:rsid w:val="004C782D"/>
  </w:style>
  <w:style w:type="paragraph" w:customStyle="1" w:styleId="065A014172514AC196D22AEA8134BB48">
    <w:name w:val="065A014172514AC196D22AEA8134BB48"/>
    <w:rsid w:val="004C782D"/>
  </w:style>
  <w:style w:type="paragraph" w:customStyle="1" w:styleId="5CEC9FBAD55B44A2B58E8B5BF0E60EA8">
    <w:name w:val="5CEC9FBAD55B44A2B58E8B5BF0E60EA8"/>
    <w:rsid w:val="004C782D"/>
  </w:style>
  <w:style w:type="paragraph" w:customStyle="1" w:styleId="F906DBD105494D7F908F940E9D8C89A1">
    <w:name w:val="F906DBD105494D7F908F940E9D8C89A1"/>
    <w:rsid w:val="004C782D"/>
  </w:style>
  <w:style w:type="paragraph" w:customStyle="1" w:styleId="5F9046DBFAAB490AA0C3AEF2C697A7F2">
    <w:name w:val="5F9046DBFAAB490AA0C3AEF2C697A7F2"/>
    <w:rsid w:val="004C782D"/>
  </w:style>
  <w:style w:type="paragraph" w:customStyle="1" w:styleId="AF608B4BD77D4EA58FBE5BCBE7853E6D">
    <w:name w:val="AF608B4BD77D4EA58FBE5BCBE7853E6D"/>
    <w:rsid w:val="004C782D"/>
  </w:style>
  <w:style w:type="paragraph" w:customStyle="1" w:styleId="6DFC835825784AA4B8E26C016ED69EEA">
    <w:name w:val="6DFC835825784AA4B8E26C016ED69EEA"/>
    <w:rsid w:val="004C782D"/>
  </w:style>
  <w:style w:type="paragraph" w:customStyle="1" w:styleId="93B66F3279BF45808FB18B999DF84701">
    <w:name w:val="93B66F3279BF45808FB18B999DF84701"/>
    <w:rsid w:val="004C782D"/>
  </w:style>
  <w:style w:type="paragraph" w:customStyle="1" w:styleId="9E81C2752DBA4212A529D29F19D1EE0F">
    <w:name w:val="9E81C2752DBA4212A529D29F19D1EE0F"/>
    <w:rsid w:val="004C782D"/>
  </w:style>
  <w:style w:type="paragraph" w:customStyle="1" w:styleId="2A4CCA4EDD6B4216BF7ECDD3CD8B9308">
    <w:name w:val="2A4CCA4EDD6B4216BF7ECDD3CD8B9308"/>
    <w:rsid w:val="004C782D"/>
  </w:style>
  <w:style w:type="paragraph" w:customStyle="1" w:styleId="A54E5C0FB56A44CE9F0FCA891E2B9DE03">
    <w:name w:val="A54E5C0FB56A44CE9F0FCA891E2B9DE03"/>
    <w:rsid w:val="004C782D"/>
    <w:pPr>
      <w:spacing w:before="120" w:after="0" w:line="240" w:lineRule="auto"/>
    </w:pPr>
    <w:rPr>
      <w:rFonts w:eastAsia="Calibri" w:cs="Times New Roman"/>
      <w:color w:val="2A2723"/>
      <w:sz w:val="24"/>
    </w:rPr>
  </w:style>
  <w:style w:type="paragraph" w:customStyle="1" w:styleId="F0516024C65E4446AD960ADACAE9C9218">
    <w:name w:val="F0516024C65E4446AD960ADACAE9C9218"/>
    <w:rsid w:val="004C782D"/>
    <w:pPr>
      <w:spacing w:before="120" w:after="0" w:line="240" w:lineRule="auto"/>
    </w:pPr>
    <w:rPr>
      <w:rFonts w:eastAsia="Calibri" w:cs="Times New Roman"/>
      <w:color w:val="2A2723"/>
      <w:sz w:val="24"/>
    </w:rPr>
  </w:style>
  <w:style w:type="paragraph" w:customStyle="1" w:styleId="772EE53E038B45059DD7AAC3D06F05F48">
    <w:name w:val="772EE53E038B45059DD7AAC3D06F05F48"/>
    <w:rsid w:val="004C782D"/>
    <w:pPr>
      <w:spacing w:before="120" w:after="0" w:line="240" w:lineRule="auto"/>
    </w:pPr>
    <w:rPr>
      <w:rFonts w:eastAsia="Calibri" w:cs="Times New Roman"/>
      <w:color w:val="2A2723"/>
      <w:sz w:val="24"/>
    </w:rPr>
  </w:style>
  <w:style w:type="paragraph" w:customStyle="1" w:styleId="6197B86ECF814E1783A90DE6DDB0C0BC8">
    <w:name w:val="6197B86ECF814E1783A90DE6DDB0C0BC8"/>
    <w:rsid w:val="004C782D"/>
    <w:pPr>
      <w:spacing w:before="120" w:after="0" w:line="240" w:lineRule="auto"/>
    </w:pPr>
    <w:rPr>
      <w:rFonts w:eastAsia="Calibri" w:cs="Times New Roman"/>
      <w:color w:val="2A2723"/>
      <w:sz w:val="24"/>
    </w:rPr>
  </w:style>
  <w:style w:type="paragraph" w:customStyle="1" w:styleId="F6A164C4164C42ADB15CC8F10A3007F78">
    <w:name w:val="F6A164C4164C42ADB15CC8F10A3007F78"/>
    <w:rsid w:val="004C782D"/>
    <w:pPr>
      <w:spacing w:before="120" w:after="0" w:line="240" w:lineRule="auto"/>
    </w:pPr>
    <w:rPr>
      <w:rFonts w:eastAsia="Calibri" w:cs="Times New Roman"/>
      <w:color w:val="2A2723"/>
      <w:sz w:val="24"/>
    </w:rPr>
  </w:style>
  <w:style w:type="paragraph" w:customStyle="1" w:styleId="834364AB16334E8EBBA1DC762897BB458">
    <w:name w:val="834364AB16334E8EBBA1DC762897BB458"/>
    <w:rsid w:val="004C782D"/>
    <w:pPr>
      <w:spacing w:before="120" w:after="0" w:line="240" w:lineRule="auto"/>
    </w:pPr>
    <w:rPr>
      <w:rFonts w:eastAsia="Calibri" w:cs="Times New Roman"/>
      <w:color w:val="2A2723"/>
      <w:sz w:val="24"/>
    </w:rPr>
  </w:style>
  <w:style w:type="paragraph" w:customStyle="1" w:styleId="A444760EE14D470894B07F8EAE8F35797">
    <w:name w:val="A444760EE14D470894B07F8EAE8F35797"/>
    <w:rsid w:val="004C782D"/>
    <w:pPr>
      <w:spacing w:before="120" w:after="0" w:line="240" w:lineRule="auto"/>
    </w:pPr>
    <w:rPr>
      <w:rFonts w:eastAsia="Calibri" w:cs="Times New Roman"/>
      <w:color w:val="2A2723"/>
      <w:sz w:val="24"/>
    </w:rPr>
  </w:style>
  <w:style w:type="paragraph" w:customStyle="1" w:styleId="3C8AFEBCFE064B6BB3608C1B262808241">
    <w:name w:val="3C8AFEBCFE064B6BB3608C1B262808241"/>
    <w:rsid w:val="004C782D"/>
    <w:pPr>
      <w:spacing w:before="120" w:after="0" w:line="240" w:lineRule="auto"/>
    </w:pPr>
    <w:rPr>
      <w:rFonts w:eastAsia="Calibri" w:cs="Times New Roman"/>
      <w:color w:val="2A2723"/>
      <w:sz w:val="24"/>
    </w:rPr>
  </w:style>
  <w:style w:type="paragraph" w:customStyle="1" w:styleId="2C8121AE2FDB4EE293377B073E70D6F31">
    <w:name w:val="2C8121AE2FDB4EE293377B073E70D6F31"/>
    <w:rsid w:val="004C782D"/>
    <w:pPr>
      <w:spacing w:before="120" w:after="0" w:line="240" w:lineRule="auto"/>
    </w:pPr>
    <w:rPr>
      <w:rFonts w:eastAsia="Calibri" w:cs="Times New Roman"/>
      <w:color w:val="2A2723"/>
      <w:sz w:val="24"/>
    </w:rPr>
  </w:style>
  <w:style w:type="paragraph" w:customStyle="1" w:styleId="36CAAD71EC8C491FA6D568D541B0471F7">
    <w:name w:val="36CAAD71EC8C491FA6D568D541B0471F7"/>
    <w:rsid w:val="004C782D"/>
    <w:pPr>
      <w:spacing w:before="120" w:after="0" w:line="240" w:lineRule="auto"/>
    </w:pPr>
    <w:rPr>
      <w:rFonts w:eastAsia="Calibri" w:cs="Times New Roman"/>
      <w:color w:val="2A2723"/>
      <w:sz w:val="24"/>
    </w:rPr>
  </w:style>
  <w:style w:type="paragraph" w:customStyle="1" w:styleId="8AFA714626D94576A4C677C76BA9D2187">
    <w:name w:val="8AFA714626D94576A4C677C76BA9D2187"/>
    <w:rsid w:val="004C782D"/>
    <w:pPr>
      <w:spacing w:before="120" w:after="0" w:line="240" w:lineRule="auto"/>
    </w:pPr>
    <w:rPr>
      <w:rFonts w:eastAsia="Calibri" w:cs="Times New Roman"/>
      <w:color w:val="2A2723"/>
      <w:sz w:val="24"/>
    </w:rPr>
  </w:style>
  <w:style w:type="paragraph" w:customStyle="1" w:styleId="08B9A2C58B1947BBBB61817196441E307">
    <w:name w:val="08B9A2C58B1947BBBB61817196441E307"/>
    <w:rsid w:val="004C782D"/>
    <w:pPr>
      <w:spacing w:before="120" w:after="0" w:line="240" w:lineRule="auto"/>
    </w:pPr>
    <w:rPr>
      <w:rFonts w:eastAsia="Calibri" w:cs="Times New Roman"/>
      <w:color w:val="2A2723"/>
      <w:sz w:val="24"/>
    </w:rPr>
  </w:style>
  <w:style w:type="paragraph" w:customStyle="1" w:styleId="9A220A5F53FB4154B94C5030B6909FB97">
    <w:name w:val="9A220A5F53FB4154B94C5030B6909FB97"/>
    <w:rsid w:val="004C782D"/>
    <w:pPr>
      <w:spacing w:before="120" w:after="0" w:line="240" w:lineRule="auto"/>
    </w:pPr>
    <w:rPr>
      <w:rFonts w:eastAsia="Calibri" w:cs="Times New Roman"/>
      <w:color w:val="2A2723"/>
      <w:sz w:val="24"/>
    </w:rPr>
  </w:style>
  <w:style w:type="paragraph" w:customStyle="1" w:styleId="D4B781CCAB98422BB3D9893C9A5950027">
    <w:name w:val="D4B781CCAB98422BB3D9893C9A5950027"/>
    <w:rsid w:val="004C782D"/>
    <w:pPr>
      <w:spacing w:before="120" w:after="0" w:line="240" w:lineRule="auto"/>
    </w:pPr>
    <w:rPr>
      <w:rFonts w:eastAsia="Calibri" w:cs="Times New Roman"/>
      <w:color w:val="2A2723"/>
      <w:sz w:val="24"/>
    </w:rPr>
  </w:style>
  <w:style w:type="paragraph" w:customStyle="1" w:styleId="2612B9B281F44FA4B67D5C5E2AC9B7747">
    <w:name w:val="2612B9B281F44FA4B67D5C5E2AC9B7747"/>
    <w:rsid w:val="004C782D"/>
    <w:pPr>
      <w:spacing w:before="120" w:after="0" w:line="240" w:lineRule="auto"/>
    </w:pPr>
    <w:rPr>
      <w:rFonts w:eastAsia="Calibri" w:cs="Times New Roman"/>
      <w:color w:val="2A2723"/>
      <w:sz w:val="24"/>
    </w:rPr>
  </w:style>
  <w:style w:type="paragraph" w:customStyle="1" w:styleId="33B383A8F79342139508EFDDFD1D4C007">
    <w:name w:val="33B383A8F79342139508EFDDFD1D4C007"/>
    <w:rsid w:val="004C782D"/>
    <w:pPr>
      <w:spacing w:before="120" w:after="0" w:line="240" w:lineRule="auto"/>
    </w:pPr>
    <w:rPr>
      <w:rFonts w:eastAsia="Calibri" w:cs="Times New Roman"/>
      <w:color w:val="2A2723"/>
      <w:sz w:val="24"/>
    </w:rPr>
  </w:style>
  <w:style w:type="paragraph" w:customStyle="1" w:styleId="43CEEB728297487BB7FB4DBE61854E907">
    <w:name w:val="43CEEB728297487BB7FB4DBE61854E907"/>
    <w:rsid w:val="004C782D"/>
    <w:pPr>
      <w:spacing w:before="120" w:after="0" w:line="240" w:lineRule="auto"/>
    </w:pPr>
    <w:rPr>
      <w:rFonts w:eastAsia="Calibri" w:cs="Times New Roman"/>
      <w:color w:val="2A2723"/>
      <w:sz w:val="24"/>
    </w:rPr>
  </w:style>
  <w:style w:type="paragraph" w:customStyle="1" w:styleId="60C8FC139D124D3FB940842401AB2AA61">
    <w:name w:val="60C8FC139D124D3FB940842401AB2AA61"/>
    <w:rsid w:val="004C782D"/>
    <w:pPr>
      <w:spacing w:before="120" w:after="0" w:line="240" w:lineRule="auto"/>
    </w:pPr>
    <w:rPr>
      <w:rFonts w:eastAsia="Calibri" w:cs="Times New Roman"/>
      <w:color w:val="2A2723"/>
      <w:sz w:val="24"/>
    </w:rPr>
  </w:style>
  <w:style w:type="paragraph" w:customStyle="1" w:styleId="065A014172514AC196D22AEA8134BB481">
    <w:name w:val="065A014172514AC196D22AEA8134BB481"/>
    <w:rsid w:val="004C782D"/>
    <w:pPr>
      <w:spacing w:before="120" w:after="0" w:line="240" w:lineRule="auto"/>
    </w:pPr>
    <w:rPr>
      <w:rFonts w:eastAsia="Calibri" w:cs="Times New Roman"/>
      <w:color w:val="2A2723"/>
      <w:sz w:val="24"/>
    </w:rPr>
  </w:style>
  <w:style w:type="paragraph" w:customStyle="1" w:styleId="5CEC9FBAD55B44A2B58E8B5BF0E60EA81">
    <w:name w:val="5CEC9FBAD55B44A2B58E8B5BF0E60EA81"/>
    <w:rsid w:val="004C782D"/>
    <w:pPr>
      <w:spacing w:before="120" w:after="0" w:line="240" w:lineRule="auto"/>
    </w:pPr>
    <w:rPr>
      <w:rFonts w:eastAsia="Calibri" w:cs="Times New Roman"/>
      <w:color w:val="2A2723"/>
      <w:sz w:val="24"/>
    </w:rPr>
  </w:style>
  <w:style w:type="paragraph" w:customStyle="1" w:styleId="F906DBD105494D7F908F940E9D8C89A11">
    <w:name w:val="F906DBD105494D7F908F940E9D8C89A11"/>
    <w:rsid w:val="004C782D"/>
    <w:pPr>
      <w:spacing w:before="120" w:after="0" w:line="240" w:lineRule="auto"/>
    </w:pPr>
    <w:rPr>
      <w:rFonts w:eastAsia="Calibri" w:cs="Times New Roman"/>
      <w:color w:val="2A2723"/>
      <w:sz w:val="24"/>
    </w:rPr>
  </w:style>
  <w:style w:type="paragraph" w:customStyle="1" w:styleId="5872B71E66254D8DAAFBA6104A11B8E87">
    <w:name w:val="5872B71E66254D8DAAFBA6104A11B8E87"/>
    <w:rsid w:val="004C782D"/>
    <w:pPr>
      <w:spacing w:before="120" w:after="0" w:line="240" w:lineRule="auto"/>
    </w:pPr>
    <w:rPr>
      <w:rFonts w:eastAsia="Calibri" w:cs="Times New Roman"/>
      <w:color w:val="2A2723"/>
      <w:sz w:val="24"/>
    </w:rPr>
  </w:style>
  <w:style w:type="paragraph" w:customStyle="1" w:styleId="E6A5E4E6DF0C44D1AD2D9DDEDB3B68207">
    <w:name w:val="E6A5E4E6DF0C44D1AD2D9DDEDB3B68207"/>
    <w:rsid w:val="004C782D"/>
    <w:pPr>
      <w:spacing w:before="120" w:after="0" w:line="240" w:lineRule="auto"/>
    </w:pPr>
    <w:rPr>
      <w:rFonts w:eastAsia="Calibri" w:cs="Times New Roman"/>
      <w:color w:val="2A2723"/>
      <w:sz w:val="24"/>
    </w:rPr>
  </w:style>
  <w:style w:type="paragraph" w:customStyle="1" w:styleId="5CE58CE4544847B0AD1C8ED507A4E2847">
    <w:name w:val="5CE58CE4544847B0AD1C8ED507A4E2847"/>
    <w:rsid w:val="004C782D"/>
    <w:pPr>
      <w:spacing w:before="120" w:after="0" w:line="240" w:lineRule="auto"/>
    </w:pPr>
    <w:rPr>
      <w:rFonts w:eastAsia="Calibri" w:cs="Times New Roman"/>
      <w:color w:val="2A2723"/>
      <w:sz w:val="24"/>
    </w:rPr>
  </w:style>
  <w:style w:type="paragraph" w:customStyle="1" w:styleId="80A07CBA875941D091BDFDD2344ECF247">
    <w:name w:val="80A07CBA875941D091BDFDD2344ECF247"/>
    <w:rsid w:val="004C782D"/>
    <w:pPr>
      <w:spacing w:before="120" w:after="0" w:line="240" w:lineRule="auto"/>
    </w:pPr>
    <w:rPr>
      <w:rFonts w:eastAsia="Calibri" w:cs="Times New Roman"/>
      <w:color w:val="2A2723"/>
      <w:sz w:val="24"/>
    </w:rPr>
  </w:style>
  <w:style w:type="paragraph" w:customStyle="1" w:styleId="5F9046DBFAAB490AA0C3AEF2C697A7F21">
    <w:name w:val="5F9046DBFAAB490AA0C3AEF2C697A7F21"/>
    <w:rsid w:val="004C782D"/>
    <w:pPr>
      <w:spacing w:before="120" w:after="0" w:line="240" w:lineRule="auto"/>
    </w:pPr>
    <w:rPr>
      <w:rFonts w:eastAsia="Calibri" w:cs="Times New Roman"/>
      <w:color w:val="2A2723"/>
      <w:sz w:val="24"/>
    </w:rPr>
  </w:style>
  <w:style w:type="paragraph" w:customStyle="1" w:styleId="AF608B4BD77D4EA58FBE5BCBE7853E6D1">
    <w:name w:val="AF608B4BD77D4EA58FBE5BCBE7853E6D1"/>
    <w:rsid w:val="004C782D"/>
    <w:pPr>
      <w:spacing w:before="120" w:after="0" w:line="240" w:lineRule="auto"/>
    </w:pPr>
    <w:rPr>
      <w:rFonts w:eastAsia="Calibri" w:cs="Times New Roman"/>
      <w:color w:val="2A2723"/>
      <w:sz w:val="24"/>
    </w:rPr>
  </w:style>
  <w:style w:type="paragraph" w:customStyle="1" w:styleId="2BCD810865044650901DC1ED3FD5FCE87">
    <w:name w:val="2BCD810865044650901DC1ED3FD5FCE87"/>
    <w:rsid w:val="004C782D"/>
    <w:pPr>
      <w:spacing w:before="120" w:after="0" w:line="240" w:lineRule="auto"/>
    </w:pPr>
    <w:rPr>
      <w:rFonts w:eastAsia="Calibri" w:cs="Times New Roman"/>
      <w:color w:val="2A2723"/>
      <w:sz w:val="24"/>
    </w:rPr>
  </w:style>
  <w:style w:type="paragraph" w:customStyle="1" w:styleId="45B1316DDBFF400B8D8024A6924055157">
    <w:name w:val="45B1316DDBFF400B8D8024A6924055157"/>
    <w:rsid w:val="004C782D"/>
    <w:pPr>
      <w:spacing w:before="120" w:after="0" w:line="240" w:lineRule="auto"/>
    </w:pPr>
    <w:rPr>
      <w:rFonts w:eastAsia="Calibri" w:cs="Times New Roman"/>
      <w:color w:val="2A2723"/>
      <w:sz w:val="24"/>
    </w:rPr>
  </w:style>
  <w:style w:type="paragraph" w:customStyle="1" w:styleId="6DFC835825784AA4B8E26C016ED69EEA1">
    <w:name w:val="6DFC835825784AA4B8E26C016ED69EEA1"/>
    <w:rsid w:val="004C782D"/>
    <w:pPr>
      <w:spacing w:before="120" w:after="0" w:line="240" w:lineRule="auto"/>
    </w:pPr>
    <w:rPr>
      <w:rFonts w:eastAsia="Calibri" w:cs="Times New Roman"/>
      <w:color w:val="2A2723"/>
      <w:sz w:val="24"/>
    </w:rPr>
  </w:style>
  <w:style w:type="paragraph" w:customStyle="1" w:styleId="31C72398CDAC46E6BD3754AF53F350A57">
    <w:name w:val="31C72398CDAC46E6BD3754AF53F350A57"/>
    <w:rsid w:val="004C782D"/>
    <w:pPr>
      <w:spacing w:before="120" w:after="0" w:line="240" w:lineRule="auto"/>
    </w:pPr>
    <w:rPr>
      <w:rFonts w:eastAsia="Calibri" w:cs="Times New Roman"/>
      <w:color w:val="2A2723"/>
      <w:sz w:val="24"/>
    </w:rPr>
  </w:style>
  <w:style w:type="paragraph" w:customStyle="1" w:styleId="93B66F3279BF45808FB18B999DF847011">
    <w:name w:val="93B66F3279BF45808FB18B999DF847011"/>
    <w:rsid w:val="004C782D"/>
    <w:pPr>
      <w:spacing w:before="120" w:after="0" w:line="240" w:lineRule="auto"/>
    </w:pPr>
    <w:rPr>
      <w:rFonts w:eastAsia="Calibri" w:cs="Times New Roman"/>
      <w:color w:val="2A2723"/>
      <w:sz w:val="24"/>
    </w:rPr>
  </w:style>
  <w:style w:type="paragraph" w:customStyle="1" w:styleId="9E81C2752DBA4212A529D29F19D1EE0F1">
    <w:name w:val="9E81C2752DBA4212A529D29F19D1EE0F1"/>
    <w:rsid w:val="004C782D"/>
    <w:pPr>
      <w:spacing w:before="120" w:after="0" w:line="240" w:lineRule="auto"/>
    </w:pPr>
    <w:rPr>
      <w:rFonts w:eastAsia="Calibri" w:cs="Times New Roman"/>
      <w:color w:val="2A2723"/>
      <w:sz w:val="24"/>
    </w:rPr>
  </w:style>
  <w:style w:type="paragraph" w:customStyle="1" w:styleId="2A4CCA4EDD6B4216BF7ECDD3CD8B93081">
    <w:name w:val="2A4CCA4EDD6B4216BF7ECDD3CD8B93081"/>
    <w:rsid w:val="004C782D"/>
    <w:pPr>
      <w:spacing w:before="120" w:after="0" w:line="240" w:lineRule="auto"/>
    </w:pPr>
    <w:rPr>
      <w:rFonts w:eastAsia="Calibri" w:cs="Times New Roman"/>
      <w:color w:val="2A2723"/>
      <w:sz w:val="24"/>
    </w:rPr>
  </w:style>
  <w:style w:type="paragraph" w:customStyle="1" w:styleId="2C0E946D83E54654BDE498699E561D647">
    <w:name w:val="2C0E946D83E54654BDE498699E561D647"/>
    <w:rsid w:val="004C782D"/>
    <w:pPr>
      <w:spacing w:before="120" w:after="0" w:line="240" w:lineRule="auto"/>
    </w:pPr>
    <w:rPr>
      <w:rFonts w:eastAsia="Calibri" w:cs="Times New Roman"/>
      <w:color w:val="2A2723"/>
      <w:sz w:val="24"/>
    </w:rPr>
  </w:style>
  <w:style w:type="paragraph" w:customStyle="1" w:styleId="A54E5C0FB56A44CE9F0FCA891E2B9DE04">
    <w:name w:val="A54E5C0FB56A44CE9F0FCA891E2B9DE04"/>
    <w:rsid w:val="004C782D"/>
    <w:pPr>
      <w:spacing w:before="120" w:after="0" w:line="240" w:lineRule="auto"/>
    </w:pPr>
    <w:rPr>
      <w:rFonts w:eastAsia="Calibri" w:cs="Times New Roman"/>
      <w:color w:val="2A2723"/>
      <w:sz w:val="24"/>
    </w:rPr>
  </w:style>
  <w:style w:type="paragraph" w:customStyle="1" w:styleId="F0516024C65E4446AD960ADACAE9C9219">
    <w:name w:val="F0516024C65E4446AD960ADACAE9C9219"/>
    <w:rsid w:val="004C782D"/>
    <w:pPr>
      <w:spacing w:before="120" w:after="0" w:line="240" w:lineRule="auto"/>
    </w:pPr>
    <w:rPr>
      <w:rFonts w:eastAsia="Calibri" w:cs="Times New Roman"/>
      <w:color w:val="2A2723"/>
      <w:sz w:val="24"/>
    </w:rPr>
  </w:style>
  <w:style w:type="paragraph" w:customStyle="1" w:styleId="772EE53E038B45059DD7AAC3D06F05F49">
    <w:name w:val="772EE53E038B45059DD7AAC3D06F05F49"/>
    <w:rsid w:val="004C782D"/>
    <w:pPr>
      <w:spacing w:before="120" w:after="0" w:line="240" w:lineRule="auto"/>
    </w:pPr>
    <w:rPr>
      <w:rFonts w:eastAsia="Calibri" w:cs="Times New Roman"/>
      <w:color w:val="2A2723"/>
      <w:sz w:val="24"/>
    </w:rPr>
  </w:style>
  <w:style w:type="paragraph" w:customStyle="1" w:styleId="6197B86ECF814E1783A90DE6DDB0C0BC9">
    <w:name w:val="6197B86ECF814E1783A90DE6DDB0C0BC9"/>
    <w:rsid w:val="004C782D"/>
    <w:pPr>
      <w:spacing w:before="120" w:after="0" w:line="240" w:lineRule="auto"/>
    </w:pPr>
    <w:rPr>
      <w:rFonts w:eastAsia="Calibri" w:cs="Times New Roman"/>
      <w:color w:val="2A2723"/>
      <w:sz w:val="24"/>
    </w:rPr>
  </w:style>
  <w:style w:type="paragraph" w:customStyle="1" w:styleId="F6A164C4164C42ADB15CC8F10A3007F79">
    <w:name w:val="F6A164C4164C42ADB15CC8F10A3007F79"/>
    <w:rsid w:val="004C782D"/>
    <w:pPr>
      <w:spacing w:before="120" w:after="0" w:line="240" w:lineRule="auto"/>
    </w:pPr>
    <w:rPr>
      <w:rFonts w:eastAsia="Calibri" w:cs="Times New Roman"/>
      <w:color w:val="2A2723"/>
      <w:sz w:val="24"/>
    </w:rPr>
  </w:style>
  <w:style w:type="paragraph" w:customStyle="1" w:styleId="834364AB16334E8EBBA1DC762897BB459">
    <w:name w:val="834364AB16334E8EBBA1DC762897BB459"/>
    <w:rsid w:val="004C782D"/>
    <w:pPr>
      <w:spacing w:before="120" w:after="0" w:line="240" w:lineRule="auto"/>
    </w:pPr>
    <w:rPr>
      <w:rFonts w:eastAsia="Calibri" w:cs="Times New Roman"/>
      <w:color w:val="2A2723"/>
      <w:sz w:val="24"/>
    </w:rPr>
  </w:style>
  <w:style w:type="paragraph" w:customStyle="1" w:styleId="A444760EE14D470894B07F8EAE8F35798">
    <w:name w:val="A444760EE14D470894B07F8EAE8F35798"/>
    <w:rsid w:val="004C782D"/>
    <w:pPr>
      <w:spacing w:before="120" w:after="0" w:line="240" w:lineRule="auto"/>
    </w:pPr>
    <w:rPr>
      <w:rFonts w:eastAsia="Calibri" w:cs="Times New Roman"/>
      <w:color w:val="2A2723"/>
      <w:sz w:val="24"/>
    </w:rPr>
  </w:style>
  <w:style w:type="paragraph" w:customStyle="1" w:styleId="3C8AFEBCFE064B6BB3608C1B262808242">
    <w:name w:val="3C8AFEBCFE064B6BB3608C1B262808242"/>
    <w:rsid w:val="004C782D"/>
    <w:pPr>
      <w:spacing w:before="120" w:after="0" w:line="240" w:lineRule="auto"/>
    </w:pPr>
    <w:rPr>
      <w:rFonts w:eastAsia="Calibri" w:cs="Times New Roman"/>
      <w:color w:val="2A2723"/>
      <w:sz w:val="24"/>
    </w:rPr>
  </w:style>
  <w:style w:type="paragraph" w:customStyle="1" w:styleId="2C8121AE2FDB4EE293377B073E70D6F32">
    <w:name w:val="2C8121AE2FDB4EE293377B073E70D6F32"/>
    <w:rsid w:val="004C782D"/>
    <w:pPr>
      <w:spacing w:before="120" w:after="0" w:line="240" w:lineRule="auto"/>
    </w:pPr>
    <w:rPr>
      <w:rFonts w:eastAsia="Calibri" w:cs="Times New Roman"/>
      <w:color w:val="2A2723"/>
      <w:sz w:val="24"/>
    </w:rPr>
  </w:style>
  <w:style w:type="paragraph" w:customStyle="1" w:styleId="36CAAD71EC8C491FA6D568D541B0471F8">
    <w:name w:val="36CAAD71EC8C491FA6D568D541B0471F8"/>
    <w:rsid w:val="004C782D"/>
    <w:pPr>
      <w:spacing w:before="120" w:after="0" w:line="240" w:lineRule="auto"/>
    </w:pPr>
    <w:rPr>
      <w:rFonts w:eastAsia="Calibri" w:cs="Times New Roman"/>
      <w:color w:val="2A2723"/>
      <w:sz w:val="24"/>
    </w:rPr>
  </w:style>
  <w:style w:type="paragraph" w:customStyle="1" w:styleId="8AFA714626D94576A4C677C76BA9D2188">
    <w:name w:val="8AFA714626D94576A4C677C76BA9D2188"/>
    <w:rsid w:val="004C782D"/>
    <w:pPr>
      <w:spacing w:before="120" w:after="0" w:line="240" w:lineRule="auto"/>
    </w:pPr>
    <w:rPr>
      <w:rFonts w:eastAsia="Calibri" w:cs="Times New Roman"/>
      <w:color w:val="2A2723"/>
      <w:sz w:val="24"/>
    </w:rPr>
  </w:style>
  <w:style w:type="paragraph" w:customStyle="1" w:styleId="08B9A2C58B1947BBBB61817196441E308">
    <w:name w:val="08B9A2C58B1947BBBB61817196441E308"/>
    <w:rsid w:val="004C782D"/>
    <w:pPr>
      <w:spacing w:before="120" w:after="0" w:line="240" w:lineRule="auto"/>
    </w:pPr>
    <w:rPr>
      <w:rFonts w:eastAsia="Calibri" w:cs="Times New Roman"/>
      <w:color w:val="2A2723"/>
      <w:sz w:val="24"/>
    </w:rPr>
  </w:style>
  <w:style w:type="paragraph" w:customStyle="1" w:styleId="9A220A5F53FB4154B94C5030B6909FB98">
    <w:name w:val="9A220A5F53FB4154B94C5030B6909FB98"/>
    <w:rsid w:val="004C782D"/>
    <w:pPr>
      <w:spacing w:before="120" w:after="0" w:line="240" w:lineRule="auto"/>
    </w:pPr>
    <w:rPr>
      <w:rFonts w:eastAsia="Calibri" w:cs="Times New Roman"/>
      <w:color w:val="2A2723"/>
      <w:sz w:val="24"/>
    </w:rPr>
  </w:style>
  <w:style w:type="paragraph" w:customStyle="1" w:styleId="D4B781CCAB98422BB3D9893C9A5950028">
    <w:name w:val="D4B781CCAB98422BB3D9893C9A5950028"/>
    <w:rsid w:val="004C782D"/>
    <w:pPr>
      <w:spacing w:before="120" w:after="0" w:line="240" w:lineRule="auto"/>
    </w:pPr>
    <w:rPr>
      <w:rFonts w:eastAsia="Calibri" w:cs="Times New Roman"/>
      <w:color w:val="2A2723"/>
      <w:sz w:val="24"/>
    </w:rPr>
  </w:style>
  <w:style w:type="paragraph" w:customStyle="1" w:styleId="2612B9B281F44FA4B67D5C5E2AC9B7748">
    <w:name w:val="2612B9B281F44FA4B67D5C5E2AC9B7748"/>
    <w:rsid w:val="004C782D"/>
    <w:pPr>
      <w:spacing w:before="120" w:after="0" w:line="240" w:lineRule="auto"/>
    </w:pPr>
    <w:rPr>
      <w:rFonts w:eastAsia="Calibri" w:cs="Times New Roman"/>
      <w:color w:val="2A2723"/>
      <w:sz w:val="24"/>
    </w:rPr>
  </w:style>
  <w:style w:type="paragraph" w:customStyle="1" w:styleId="33B383A8F79342139508EFDDFD1D4C008">
    <w:name w:val="33B383A8F79342139508EFDDFD1D4C008"/>
    <w:rsid w:val="004C782D"/>
    <w:pPr>
      <w:spacing w:before="120" w:after="0" w:line="240" w:lineRule="auto"/>
    </w:pPr>
    <w:rPr>
      <w:rFonts w:eastAsia="Calibri" w:cs="Times New Roman"/>
      <w:color w:val="2A2723"/>
      <w:sz w:val="24"/>
    </w:rPr>
  </w:style>
  <w:style w:type="paragraph" w:customStyle="1" w:styleId="43CEEB728297487BB7FB4DBE61854E908">
    <w:name w:val="43CEEB728297487BB7FB4DBE61854E908"/>
    <w:rsid w:val="004C782D"/>
    <w:pPr>
      <w:spacing w:before="120" w:after="0" w:line="240" w:lineRule="auto"/>
    </w:pPr>
    <w:rPr>
      <w:rFonts w:eastAsia="Calibri" w:cs="Times New Roman"/>
      <w:color w:val="2A2723"/>
      <w:sz w:val="24"/>
    </w:rPr>
  </w:style>
  <w:style w:type="paragraph" w:customStyle="1" w:styleId="60C8FC139D124D3FB940842401AB2AA62">
    <w:name w:val="60C8FC139D124D3FB940842401AB2AA62"/>
    <w:rsid w:val="004C782D"/>
    <w:pPr>
      <w:spacing w:before="120" w:after="0" w:line="240" w:lineRule="auto"/>
    </w:pPr>
    <w:rPr>
      <w:rFonts w:eastAsia="Calibri" w:cs="Times New Roman"/>
      <w:color w:val="2A2723"/>
      <w:sz w:val="24"/>
    </w:rPr>
  </w:style>
  <w:style w:type="paragraph" w:customStyle="1" w:styleId="065A014172514AC196D22AEA8134BB482">
    <w:name w:val="065A014172514AC196D22AEA8134BB482"/>
    <w:rsid w:val="004C782D"/>
    <w:pPr>
      <w:spacing w:before="120" w:after="0" w:line="240" w:lineRule="auto"/>
    </w:pPr>
    <w:rPr>
      <w:rFonts w:eastAsia="Calibri" w:cs="Times New Roman"/>
      <w:color w:val="2A2723"/>
      <w:sz w:val="24"/>
    </w:rPr>
  </w:style>
  <w:style w:type="paragraph" w:customStyle="1" w:styleId="5CEC9FBAD55B44A2B58E8B5BF0E60EA82">
    <w:name w:val="5CEC9FBAD55B44A2B58E8B5BF0E60EA82"/>
    <w:rsid w:val="004C782D"/>
    <w:pPr>
      <w:spacing w:before="120" w:after="0" w:line="240" w:lineRule="auto"/>
    </w:pPr>
    <w:rPr>
      <w:rFonts w:eastAsia="Calibri" w:cs="Times New Roman"/>
      <w:color w:val="2A2723"/>
      <w:sz w:val="24"/>
    </w:rPr>
  </w:style>
  <w:style w:type="paragraph" w:customStyle="1" w:styleId="F906DBD105494D7F908F940E9D8C89A12">
    <w:name w:val="F906DBD105494D7F908F940E9D8C89A12"/>
    <w:rsid w:val="004C782D"/>
    <w:pPr>
      <w:spacing w:before="120" w:after="0" w:line="240" w:lineRule="auto"/>
    </w:pPr>
    <w:rPr>
      <w:rFonts w:eastAsia="Calibri" w:cs="Times New Roman"/>
      <w:color w:val="2A2723"/>
      <w:sz w:val="24"/>
    </w:rPr>
  </w:style>
  <w:style w:type="paragraph" w:customStyle="1" w:styleId="5872B71E66254D8DAAFBA6104A11B8E88">
    <w:name w:val="5872B71E66254D8DAAFBA6104A11B8E88"/>
    <w:rsid w:val="004C782D"/>
    <w:pPr>
      <w:spacing w:before="120" w:after="0" w:line="240" w:lineRule="auto"/>
    </w:pPr>
    <w:rPr>
      <w:rFonts w:eastAsia="Calibri" w:cs="Times New Roman"/>
      <w:color w:val="2A2723"/>
      <w:sz w:val="24"/>
    </w:rPr>
  </w:style>
  <w:style w:type="paragraph" w:customStyle="1" w:styleId="E6A5E4E6DF0C44D1AD2D9DDEDB3B68208">
    <w:name w:val="E6A5E4E6DF0C44D1AD2D9DDEDB3B68208"/>
    <w:rsid w:val="004C782D"/>
    <w:pPr>
      <w:spacing w:before="120" w:after="0" w:line="240" w:lineRule="auto"/>
    </w:pPr>
    <w:rPr>
      <w:rFonts w:eastAsia="Calibri" w:cs="Times New Roman"/>
      <w:color w:val="2A2723"/>
      <w:sz w:val="24"/>
    </w:rPr>
  </w:style>
  <w:style w:type="paragraph" w:customStyle="1" w:styleId="5CE58CE4544847B0AD1C8ED507A4E2848">
    <w:name w:val="5CE58CE4544847B0AD1C8ED507A4E2848"/>
    <w:rsid w:val="004C782D"/>
    <w:pPr>
      <w:spacing w:before="120" w:after="0" w:line="240" w:lineRule="auto"/>
    </w:pPr>
    <w:rPr>
      <w:rFonts w:eastAsia="Calibri" w:cs="Times New Roman"/>
      <w:color w:val="2A2723"/>
      <w:sz w:val="24"/>
    </w:rPr>
  </w:style>
  <w:style w:type="paragraph" w:customStyle="1" w:styleId="80A07CBA875941D091BDFDD2344ECF248">
    <w:name w:val="80A07CBA875941D091BDFDD2344ECF248"/>
    <w:rsid w:val="004C782D"/>
    <w:pPr>
      <w:spacing w:before="120" w:after="0" w:line="240" w:lineRule="auto"/>
    </w:pPr>
    <w:rPr>
      <w:rFonts w:eastAsia="Calibri" w:cs="Times New Roman"/>
      <w:color w:val="2A2723"/>
      <w:sz w:val="24"/>
    </w:rPr>
  </w:style>
  <w:style w:type="paragraph" w:customStyle="1" w:styleId="5F9046DBFAAB490AA0C3AEF2C697A7F22">
    <w:name w:val="5F9046DBFAAB490AA0C3AEF2C697A7F22"/>
    <w:rsid w:val="004C782D"/>
    <w:pPr>
      <w:spacing w:before="120" w:after="0" w:line="240" w:lineRule="auto"/>
    </w:pPr>
    <w:rPr>
      <w:rFonts w:eastAsia="Calibri" w:cs="Times New Roman"/>
      <w:color w:val="2A2723"/>
      <w:sz w:val="24"/>
    </w:rPr>
  </w:style>
  <w:style w:type="paragraph" w:customStyle="1" w:styleId="AF608B4BD77D4EA58FBE5BCBE7853E6D2">
    <w:name w:val="AF608B4BD77D4EA58FBE5BCBE7853E6D2"/>
    <w:rsid w:val="004C782D"/>
    <w:pPr>
      <w:spacing w:before="120" w:after="0" w:line="240" w:lineRule="auto"/>
    </w:pPr>
    <w:rPr>
      <w:rFonts w:eastAsia="Calibri" w:cs="Times New Roman"/>
      <w:color w:val="2A2723"/>
      <w:sz w:val="24"/>
    </w:rPr>
  </w:style>
  <w:style w:type="paragraph" w:customStyle="1" w:styleId="2BCD810865044650901DC1ED3FD5FCE88">
    <w:name w:val="2BCD810865044650901DC1ED3FD5FCE88"/>
    <w:rsid w:val="004C782D"/>
    <w:pPr>
      <w:spacing w:before="120" w:after="0" w:line="240" w:lineRule="auto"/>
    </w:pPr>
    <w:rPr>
      <w:rFonts w:eastAsia="Calibri" w:cs="Times New Roman"/>
      <w:color w:val="2A2723"/>
      <w:sz w:val="24"/>
    </w:rPr>
  </w:style>
  <w:style w:type="paragraph" w:customStyle="1" w:styleId="45B1316DDBFF400B8D8024A6924055158">
    <w:name w:val="45B1316DDBFF400B8D8024A6924055158"/>
    <w:rsid w:val="004C782D"/>
    <w:pPr>
      <w:spacing w:before="120" w:after="0" w:line="240" w:lineRule="auto"/>
    </w:pPr>
    <w:rPr>
      <w:rFonts w:eastAsia="Calibri" w:cs="Times New Roman"/>
      <w:color w:val="2A2723"/>
      <w:sz w:val="24"/>
    </w:rPr>
  </w:style>
  <w:style w:type="paragraph" w:customStyle="1" w:styleId="6DFC835825784AA4B8E26C016ED69EEA2">
    <w:name w:val="6DFC835825784AA4B8E26C016ED69EEA2"/>
    <w:rsid w:val="004C782D"/>
    <w:pPr>
      <w:spacing w:before="120" w:after="0" w:line="240" w:lineRule="auto"/>
    </w:pPr>
    <w:rPr>
      <w:rFonts w:eastAsia="Calibri" w:cs="Times New Roman"/>
      <w:color w:val="2A2723"/>
      <w:sz w:val="24"/>
    </w:rPr>
  </w:style>
  <w:style w:type="paragraph" w:customStyle="1" w:styleId="31C72398CDAC46E6BD3754AF53F350A58">
    <w:name w:val="31C72398CDAC46E6BD3754AF53F350A58"/>
    <w:rsid w:val="004C782D"/>
    <w:pPr>
      <w:spacing w:before="120" w:after="0" w:line="240" w:lineRule="auto"/>
    </w:pPr>
    <w:rPr>
      <w:rFonts w:eastAsia="Calibri" w:cs="Times New Roman"/>
      <w:color w:val="2A2723"/>
      <w:sz w:val="24"/>
    </w:rPr>
  </w:style>
  <w:style w:type="paragraph" w:customStyle="1" w:styleId="93B66F3279BF45808FB18B999DF847012">
    <w:name w:val="93B66F3279BF45808FB18B999DF847012"/>
    <w:rsid w:val="004C782D"/>
    <w:pPr>
      <w:spacing w:before="120" w:after="0" w:line="240" w:lineRule="auto"/>
    </w:pPr>
    <w:rPr>
      <w:rFonts w:eastAsia="Calibri" w:cs="Times New Roman"/>
      <w:color w:val="2A2723"/>
      <w:sz w:val="24"/>
    </w:rPr>
  </w:style>
  <w:style w:type="paragraph" w:customStyle="1" w:styleId="9E81C2752DBA4212A529D29F19D1EE0F2">
    <w:name w:val="9E81C2752DBA4212A529D29F19D1EE0F2"/>
    <w:rsid w:val="004C782D"/>
    <w:pPr>
      <w:spacing w:before="120" w:after="0" w:line="240" w:lineRule="auto"/>
    </w:pPr>
    <w:rPr>
      <w:rFonts w:eastAsia="Calibri" w:cs="Times New Roman"/>
      <w:color w:val="2A2723"/>
      <w:sz w:val="24"/>
    </w:rPr>
  </w:style>
  <w:style w:type="paragraph" w:customStyle="1" w:styleId="2A4CCA4EDD6B4216BF7ECDD3CD8B93082">
    <w:name w:val="2A4CCA4EDD6B4216BF7ECDD3CD8B93082"/>
    <w:rsid w:val="004C782D"/>
    <w:pPr>
      <w:spacing w:before="120" w:after="0" w:line="240" w:lineRule="auto"/>
    </w:pPr>
    <w:rPr>
      <w:rFonts w:eastAsia="Calibri" w:cs="Times New Roman"/>
      <w:color w:val="2A2723"/>
      <w:sz w:val="24"/>
    </w:rPr>
  </w:style>
  <w:style w:type="paragraph" w:customStyle="1" w:styleId="2C0E946D83E54654BDE498699E561D648">
    <w:name w:val="2C0E946D83E54654BDE498699E561D648"/>
    <w:rsid w:val="004C782D"/>
    <w:pPr>
      <w:spacing w:before="120" w:after="0" w:line="240" w:lineRule="auto"/>
    </w:pPr>
    <w:rPr>
      <w:rFonts w:eastAsia="Calibri" w:cs="Times New Roman"/>
      <w:color w:val="2A2723"/>
      <w:sz w:val="24"/>
    </w:rPr>
  </w:style>
  <w:style w:type="paragraph" w:customStyle="1" w:styleId="A54E5C0FB56A44CE9F0FCA891E2B9DE05">
    <w:name w:val="A54E5C0FB56A44CE9F0FCA891E2B9DE05"/>
    <w:rsid w:val="004C782D"/>
    <w:pPr>
      <w:spacing w:before="120" w:after="0" w:line="240" w:lineRule="auto"/>
    </w:pPr>
    <w:rPr>
      <w:rFonts w:eastAsia="Calibri" w:cs="Times New Roman"/>
      <w:color w:val="2A2723"/>
      <w:sz w:val="24"/>
    </w:rPr>
  </w:style>
  <w:style w:type="paragraph" w:customStyle="1" w:styleId="F0516024C65E4446AD960ADACAE9C92110">
    <w:name w:val="F0516024C65E4446AD960ADACAE9C92110"/>
    <w:rsid w:val="004C782D"/>
    <w:pPr>
      <w:spacing w:before="120" w:after="0" w:line="240" w:lineRule="auto"/>
    </w:pPr>
    <w:rPr>
      <w:rFonts w:eastAsia="Calibri" w:cs="Times New Roman"/>
      <w:color w:val="2A2723"/>
      <w:sz w:val="24"/>
    </w:rPr>
  </w:style>
  <w:style w:type="paragraph" w:customStyle="1" w:styleId="772EE53E038B45059DD7AAC3D06F05F410">
    <w:name w:val="772EE53E038B45059DD7AAC3D06F05F410"/>
    <w:rsid w:val="004C782D"/>
    <w:pPr>
      <w:spacing w:before="120" w:after="0" w:line="240" w:lineRule="auto"/>
    </w:pPr>
    <w:rPr>
      <w:rFonts w:eastAsia="Calibri" w:cs="Times New Roman"/>
      <w:color w:val="2A2723"/>
      <w:sz w:val="24"/>
    </w:rPr>
  </w:style>
  <w:style w:type="paragraph" w:customStyle="1" w:styleId="6197B86ECF814E1783A90DE6DDB0C0BC10">
    <w:name w:val="6197B86ECF814E1783A90DE6DDB0C0BC10"/>
    <w:rsid w:val="004C782D"/>
    <w:pPr>
      <w:spacing w:before="120" w:after="0" w:line="240" w:lineRule="auto"/>
    </w:pPr>
    <w:rPr>
      <w:rFonts w:eastAsia="Calibri" w:cs="Times New Roman"/>
      <w:color w:val="2A2723"/>
      <w:sz w:val="24"/>
    </w:rPr>
  </w:style>
  <w:style w:type="paragraph" w:customStyle="1" w:styleId="F6A164C4164C42ADB15CC8F10A3007F710">
    <w:name w:val="F6A164C4164C42ADB15CC8F10A3007F710"/>
    <w:rsid w:val="004C782D"/>
    <w:pPr>
      <w:spacing w:before="120" w:after="0" w:line="240" w:lineRule="auto"/>
    </w:pPr>
    <w:rPr>
      <w:rFonts w:eastAsia="Calibri" w:cs="Times New Roman"/>
      <w:color w:val="2A2723"/>
      <w:sz w:val="24"/>
    </w:rPr>
  </w:style>
  <w:style w:type="paragraph" w:customStyle="1" w:styleId="834364AB16334E8EBBA1DC762897BB4510">
    <w:name w:val="834364AB16334E8EBBA1DC762897BB4510"/>
    <w:rsid w:val="004C782D"/>
    <w:pPr>
      <w:spacing w:before="120" w:after="0" w:line="240" w:lineRule="auto"/>
    </w:pPr>
    <w:rPr>
      <w:rFonts w:eastAsia="Calibri" w:cs="Times New Roman"/>
      <w:color w:val="2A2723"/>
      <w:sz w:val="24"/>
    </w:rPr>
  </w:style>
  <w:style w:type="paragraph" w:customStyle="1" w:styleId="A444760EE14D470894B07F8EAE8F35799">
    <w:name w:val="A444760EE14D470894B07F8EAE8F35799"/>
    <w:rsid w:val="004C782D"/>
    <w:pPr>
      <w:spacing w:before="120" w:after="0" w:line="240" w:lineRule="auto"/>
    </w:pPr>
    <w:rPr>
      <w:rFonts w:eastAsia="Calibri" w:cs="Times New Roman"/>
      <w:color w:val="2A2723"/>
      <w:sz w:val="24"/>
    </w:rPr>
  </w:style>
  <w:style w:type="paragraph" w:customStyle="1" w:styleId="3C8AFEBCFE064B6BB3608C1B262808243">
    <w:name w:val="3C8AFEBCFE064B6BB3608C1B262808243"/>
    <w:rsid w:val="004C782D"/>
    <w:pPr>
      <w:spacing w:before="120" w:after="0" w:line="240" w:lineRule="auto"/>
    </w:pPr>
    <w:rPr>
      <w:rFonts w:eastAsia="Calibri" w:cs="Times New Roman"/>
      <w:color w:val="2A2723"/>
      <w:sz w:val="24"/>
    </w:rPr>
  </w:style>
  <w:style w:type="paragraph" w:customStyle="1" w:styleId="2C8121AE2FDB4EE293377B073E70D6F33">
    <w:name w:val="2C8121AE2FDB4EE293377B073E70D6F33"/>
    <w:rsid w:val="004C782D"/>
    <w:pPr>
      <w:spacing w:before="120" w:after="0" w:line="240" w:lineRule="auto"/>
    </w:pPr>
    <w:rPr>
      <w:rFonts w:eastAsia="Calibri" w:cs="Times New Roman"/>
      <w:color w:val="2A2723"/>
      <w:sz w:val="24"/>
    </w:rPr>
  </w:style>
  <w:style w:type="paragraph" w:customStyle="1" w:styleId="36CAAD71EC8C491FA6D568D541B0471F9">
    <w:name w:val="36CAAD71EC8C491FA6D568D541B0471F9"/>
    <w:rsid w:val="004C782D"/>
    <w:pPr>
      <w:spacing w:before="120" w:after="0" w:line="240" w:lineRule="auto"/>
    </w:pPr>
    <w:rPr>
      <w:rFonts w:eastAsia="Calibri" w:cs="Times New Roman"/>
      <w:color w:val="2A2723"/>
      <w:sz w:val="24"/>
    </w:rPr>
  </w:style>
  <w:style w:type="paragraph" w:customStyle="1" w:styleId="8AFA714626D94576A4C677C76BA9D2189">
    <w:name w:val="8AFA714626D94576A4C677C76BA9D2189"/>
    <w:rsid w:val="004C782D"/>
    <w:pPr>
      <w:spacing w:before="120" w:after="0" w:line="240" w:lineRule="auto"/>
    </w:pPr>
    <w:rPr>
      <w:rFonts w:eastAsia="Calibri" w:cs="Times New Roman"/>
      <w:color w:val="2A2723"/>
      <w:sz w:val="24"/>
    </w:rPr>
  </w:style>
  <w:style w:type="paragraph" w:customStyle="1" w:styleId="08B9A2C58B1947BBBB61817196441E309">
    <w:name w:val="08B9A2C58B1947BBBB61817196441E309"/>
    <w:rsid w:val="004C782D"/>
    <w:pPr>
      <w:spacing w:before="120" w:after="0" w:line="240" w:lineRule="auto"/>
    </w:pPr>
    <w:rPr>
      <w:rFonts w:eastAsia="Calibri" w:cs="Times New Roman"/>
      <w:color w:val="2A2723"/>
      <w:sz w:val="24"/>
    </w:rPr>
  </w:style>
  <w:style w:type="paragraph" w:customStyle="1" w:styleId="9A220A5F53FB4154B94C5030B6909FB99">
    <w:name w:val="9A220A5F53FB4154B94C5030B6909FB99"/>
    <w:rsid w:val="004C782D"/>
    <w:pPr>
      <w:spacing w:before="120" w:after="0" w:line="240" w:lineRule="auto"/>
    </w:pPr>
    <w:rPr>
      <w:rFonts w:eastAsia="Calibri" w:cs="Times New Roman"/>
      <w:color w:val="2A2723"/>
      <w:sz w:val="24"/>
    </w:rPr>
  </w:style>
  <w:style w:type="paragraph" w:customStyle="1" w:styleId="D4B781CCAB98422BB3D9893C9A5950029">
    <w:name w:val="D4B781CCAB98422BB3D9893C9A5950029"/>
    <w:rsid w:val="004C782D"/>
    <w:pPr>
      <w:spacing w:before="120" w:after="0" w:line="240" w:lineRule="auto"/>
    </w:pPr>
    <w:rPr>
      <w:rFonts w:eastAsia="Calibri" w:cs="Times New Roman"/>
      <w:color w:val="2A2723"/>
      <w:sz w:val="24"/>
    </w:rPr>
  </w:style>
  <w:style w:type="paragraph" w:customStyle="1" w:styleId="2612B9B281F44FA4B67D5C5E2AC9B7749">
    <w:name w:val="2612B9B281F44FA4B67D5C5E2AC9B7749"/>
    <w:rsid w:val="004C782D"/>
    <w:pPr>
      <w:spacing w:before="120" w:after="0" w:line="240" w:lineRule="auto"/>
    </w:pPr>
    <w:rPr>
      <w:rFonts w:eastAsia="Calibri" w:cs="Times New Roman"/>
      <w:color w:val="2A2723"/>
      <w:sz w:val="24"/>
    </w:rPr>
  </w:style>
  <w:style w:type="paragraph" w:customStyle="1" w:styleId="33B383A8F79342139508EFDDFD1D4C009">
    <w:name w:val="33B383A8F79342139508EFDDFD1D4C009"/>
    <w:rsid w:val="004C782D"/>
    <w:pPr>
      <w:spacing w:before="120" w:after="0" w:line="240" w:lineRule="auto"/>
    </w:pPr>
    <w:rPr>
      <w:rFonts w:eastAsia="Calibri" w:cs="Times New Roman"/>
      <w:color w:val="2A2723"/>
      <w:sz w:val="24"/>
    </w:rPr>
  </w:style>
  <w:style w:type="paragraph" w:customStyle="1" w:styleId="43CEEB728297487BB7FB4DBE61854E909">
    <w:name w:val="43CEEB728297487BB7FB4DBE61854E909"/>
    <w:rsid w:val="004C782D"/>
    <w:pPr>
      <w:spacing w:before="120" w:after="0" w:line="240" w:lineRule="auto"/>
    </w:pPr>
    <w:rPr>
      <w:rFonts w:eastAsia="Calibri" w:cs="Times New Roman"/>
      <w:color w:val="2A2723"/>
      <w:sz w:val="24"/>
    </w:rPr>
  </w:style>
  <w:style w:type="paragraph" w:customStyle="1" w:styleId="60C8FC139D124D3FB940842401AB2AA63">
    <w:name w:val="60C8FC139D124D3FB940842401AB2AA63"/>
    <w:rsid w:val="004C782D"/>
    <w:pPr>
      <w:spacing w:before="120" w:after="0" w:line="240" w:lineRule="auto"/>
    </w:pPr>
    <w:rPr>
      <w:rFonts w:eastAsia="Calibri" w:cs="Times New Roman"/>
      <w:color w:val="2A2723"/>
      <w:sz w:val="24"/>
    </w:rPr>
  </w:style>
  <w:style w:type="paragraph" w:customStyle="1" w:styleId="065A014172514AC196D22AEA8134BB483">
    <w:name w:val="065A014172514AC196D22AEA8134BB483"/>
    <w:rsid w:val="004C782D"/>
    <w:pPr>
      <w:spacing w:before="120" w:after="0" w:line="240" w:lineRule="auto"/>
    </w:pPr>
    <w:rPr>
      <w:rFonts w:eastAsia="Calibri" w:cs="Times New Roman"/>
      <w:color w:val="2A2723"/>
      <w:sz w:val="24"/>
    </w:rPr>
  </w:style>
  <w:style w:type="paragraph" w:customStyle="1" w:styleId="5CEC9FBAD55B44A2B58E8B5BF0E60EA83">
    <w:name w:val="5CEC9FBAD55B44A2B58E8B5BF0E60EA83"/>
    <w:rsid w:val="004C782D"/>
    <w:pPr>
      <w:spacing w:before="120" w:after="0" w:line="240" w:lineRule="auto"/>
    </w:pPr>
    <w:rPr>
      <w:rFonts w:eastAsia="Calibri" w:cs="Times New Roman"/>
      <w:color w:val="2A2723"/>
      <w:sz w:val="24"/>
    </w:rPr>
  </w:style>
  <w:style w:type="paragraph" w:customStyle="1" w:styleId="F906DBD105494D7F908F940E9D8C89A13">
    <w:name w:val="F906DBD105494D7F908F940E9D8C89A13"/>
    <w:rsid w:val="004C782D"/>
    <w:pPr>
      <w:spacing w:before="120" w:after="0" w:line="240" w:lineRule="auto"/>
    </w:pPr>
    <w:rPr>
      <w:rFonts w:eastAsia="Calibri" w:cs="Times New Roman"/>
      <w:color w:val="2A2723"/>
      <w:sz w:val="24"/>
    </w:rPr>
  </w:style>
  <w:style w:type="paragraph" w:customStyle="1" w:styleId="5872B71E66254D8DAAFBA6104A11B8E89">
    <w:name w:val="5872B71E66254D8DAAFBA6104A11B8E89"/>
    <w:rsid w:val="004C782D"/>
    <w:pPr>
      <w:spacing w:before="120" w:after="0" w:line="240" w:lineRule="auto"/>
    </w:pPr>
    <w:rPr>
      <w:rFonts w:eastAsia="Calibri" w:cs="Times New Roman"/>
      <w:color w:val="2A2723"/>
      <w:sz w:val="24"/>
    </w:rPr>
  </w:style>
  <w:style w:type="paragraph" w:customStyle="1" w:styleId="E6A5E4E6DF0C44D1AD2D9DDEDB3B68209">
    <w:name w:val="E6A5E4E6DF0C44D1AD2D9DDEDB3B68209"/>
    <w:rsid w:val="004C782D"/>
    <w:pPr>
      <w:spacing w:before="120" w:after="0" w:line="240" w:lineRule="auto"/>
    </w:pPr>
    <w:rPr>
      <w:rFonts w:eastAsia="Calibri" w:cs="Times New Roman"/>
      <w:color w:val="2A2723"/>
      <w:sz w:val="24"/>
    </w:rPr>
  </w:style>
  <w:style w:type="paragraph" w:customStyle="1" w:styleId="5CE58CE4544847B0AD1C8ED507A4E2849">
    <w:name w:val="5CE58CE4544847B0AD1C8ED507A4E2849"/>
    <w:rsid w:val="004C782D"/>
    <w:pPr>
      <w:spacing w:before="120" w:after="0" w:line="240" w:lineRule="auto"/>
    </w:pPr>
    <w:rPr>
      <w:rFonts w:eastAsia="Calibri" w:cs="Times New Roman"/>
      <w:color w:val="2A2723"/>
      <w:sz w:val="24"/>
    </w:rPr>
  </w:style>
  <w:style w:type="paragraph" w:customStyle="1" w:styleId="80A07CBA875941D091BDFDD2344ECF249">
    <w:name w:val="80A07CBA875941D091BDFDD2344ECF249"/>
    <w:rsid w:val="004C782D"/>
    <w:pPr>
      <w:spacing w:before="120" w:after="0" w:line="240" w:lineRule="auto"/>
    </w:pPr>
    <w:rPr>
      <w:rFonts w:eastAsia="Calibri" w:cs="Times New Roman"/>
      <w:color w:val="2A2723"/>
      <w:sz w:val="24"/>
    </w:rPr>
  </w:style>
  <w:style w:type="paragraph" w:customStyle="1" w:styleId="5F9046DBFAAB490AA0C3AEF2C697A7F23">
    <w:name w:val="5F9046DBFAAB490AA0C3AEF2C697A7F23"/>
    <w:rsid w:val="004C782D"/>
    <w:pPr>
      <w:spacing w:before="120" w:after="0" w:line="240" w:lineRule="auto"/>
    </w:pPr>
    <w:rPr>
      <w:rFonts w:eastAsia="Calibri" w:cs="Times New Roman"/>
      <w:color w:val="2A2723"/>
      <w:sz w:val="24"/>
    </w:rPr>
  </w:style>
  <w:style w:type="paragraph" w:customStyle="1" w:styleId="AF608B4BD77D4EA58FBE5BCBE7853E6D3">
    <w:name w:val="AF608B4BD77D4EA58FBE5BCBE7853E6D3"/>
    <w:rsid w:val="004C782D"/>
    <w:pPr>
      <w:spacing w:before="120" w:after="0" w:line="240" w:lineRule="auto"/>
    </w:pPr>
    <w:rPr>
      <w:rFonts w:eastAsia="Calibri" w:cs="Times New Roman"/>
      <w:color w:val="2A2723"/>
      <w:sz w:val="24"/>
    </w:rPr>
  </w:style>
  <w:style w:type="paragraph" w:customStyle="1" w:styleId="2BCD810865044650901DC1ED3FD5FCE89">
    <w:name w:val="2BCD810865044650901DC1ED3FD5FCE89"/>
    <w:rsid w:val="004C782D"/>
    <w:pPr>
      <w:spacing w:before="120" w:after="0" w:line="240" w:lineRule="auto"/>
    </w:pPr>
    <w:rPr>
      <w:rFonts w:eastAsia="Calibri" w:cs="Times New Roman"/>
      <w:color w:val="2A2723"/>
      <w:sz w:val="24"/>
    </w:rPr>
  </w:style>
  <w:style w:type="paragraph" w:customStyle="1" w:styleId="45B1316DDBFF400B8D8024A6924055159">
    <w:name w:val="45B1316DDBFF400B8D8024A6924055159"/>
    <w:rsid w:val="004C782D"/>
    <w:pPr>
      <w:spacing w:before="120" w:after="0" w:line="240" w:lineRule="auto"/>
    </w:pPr>
    <w:rPr>
      <w:rFonts w:eastAsia="Calibri" w:cs="Times New Roman"/>
      <w:color w:val="2A2723"/>
      <w:sz w:val="24"/>
    </w:rPr>
  </w:style>
  <w:style w:type="paragraph" w:customStyle="1" w:styleId="6DFC835825784AA4B8E26C016ED69EEA3">
    <w:name w:val="6DFC835825784AA4B8E26C016ED69EEA3"/>
    <w:rsid w:val="004C782D"/>
    <w:pPr>
      <w:spacing w:before="120" w:after="0" w:line="240" w:lineRule="auto"/>
    </w:pPr>
    <w:rPr>
      <w:rFonts w:eastAsia="Calibri" w:cs="Times New Roman"/>
      <w:color w:val="2A2723"/>
      <w:sz w:val="24"/>
    </w:rPr>
  </w:style>
  <w:style w:type="paragraph" w:customStyle="1" w:styleId="31C72398CDAC46E6BD3754AF53F350A59">
    <w:name w:val="31C72398CDAC46E6BD3754AF53F350A59"/>
    <w:rsid w:val="004C782D"/>
    <w:pPr>
      <w:spacing w:before="120" w:after="0" w:line="240" w:lineRule="auto"/>
    </w:pPr>
    <w:rPr>
      <w:rFonts w:eastAsia="Calibri" w:cs="Times New Roman"/>
      <w:color w:val="2A2723"/>
      <w:sz w:val="24"/>
    </w:rPr>
  </w:style>
  <w:style w:type="paragraph" w:customStyle="1" w:styleId="93B66F3279BF45808FB18B999DF847013">
    <w:name w:val="93B66F3279BF45808FB18B999DF847013"/>
    <w:rsid w:val="004C782D"/>
    <w:pPr>
      <w:spacing w:before="120" w:after="0" w:line="240" w:lineRule="auto"/>
    </w:pPr>
    <w:rPr>
      <w:rFonts w:eastAsia="Calibri" w:cs="Times New Roman"/>
      <w:color w:val="2A2723"/>
      <w:sz w:val="24"/>
    </w:rPr>
  </w:style>
  <w:style w:type="paragraph" w:customStyle="1" w:styleId="9E81C2752DBA4212A529D29F19D1EE0F3">
    <w:name w:val="9E81C2752DBA4212A529D29F19D1EE0F3"/>
    <w:rsid w:val="004C782D"/>
    <w:pPr>
      <w:spacing w:before="120" w:after="0" w:line="240" w:lineRule="auto"/>
    </w:pPr>
    <w:rPr>
      <w:rFonts w:eastAsia="Calibri" w:cs="Times New Roman"/>
      <w:color w:val="2A2723"/>
      <w:sz w:val="24"/>
    </w:rPr>
  </w:style>
  <w:style w:type="paragraph" w:customStyle="1" w:styleId="2A4CCA4EDD6B4216BF7ECDD3CD8B93083">
    <w:name w:val="2A4CCA4EDD6B4216BF7ECDD3CD8B93083"/>
    <w:rsid w:val="004C782D"/>
    <w:pPr>
      <w:spacing w:before="120" w:after="0" w:line="240" w:lineRule="auto"/>
    </w:pPr>
    <w:rPr>
      <w:rFonts w:eastAsia="Calibri" w:cs="Times New Roman"/>
      <w:color w:val="2A2723"/>
      <w:sz w:val="24"/>
    </w:rPr>
  </w:style>
  <w:style w:type="paragraph" w:customStyle="1" w:styleId="2C0E946D83E54654BDE498699E561D649">
    <w:name w:val="2C0E946D83E54654BDE498699E561D649"/>
    <w:rsid w:val="004C782D"/>
    <w:pPr>
      <w:spacing w:before="120" w:after="0" w:line="240" w:lineRule="auto"/>
    </w:pPr>
    <w:rPr>
      <w:rFonts w:eastAsia="Calibri" w:cs="Times New Roman"/>
      <w:color w:val="2A2723"/>
      <w:sz w:val="24"/>
    </w:rPr>
  </w:style>
  <w:style w:type="paragraph" w:customStyle="1" w:styleId="A54E5C0FB56A44CE9F0FCA891E2B9DE06">
    <w:name w:val="A54E5C0FB56A44CE9F0FCA891E2B9DE06"/>
    <w:rsid w:val="000C66AD"/>
    <w:pPr>
      <w:spacing w:before="120" w:after="0" w:line="240" w:lineRule="auto"/>
    </w:pPr>
    <w:rPr>
      <w:rFonts w:eastAsia="Calibri" w:cs="Times New Roman"/>
      <w:color w:val="2A2723"/>
      <w:sz w:val="24"/>
    </w:rPr>
  </w:style>
  <w:style w:type="paragraph" w:customStyle="1" w:styleId="F0516024C65E4446AD960ADACAE9C92111">
    <w:name w:val="F0516024C65E4446AD960ADACAE9C92111"/>
    <w:rsid w:val="000C66AD"/>
    <w:pPr>
      <w:spacing w:before="120" w:after="0" w:line="240" w:lineRule="auto"/>
    </w:pPr>
    <w:rPr>
      <w:rFonts w:eastAsia="Calibri" w:cs="Times New Roman"/>
      <w:color w:val="2A2723"/>
      <w:sz w:val="24"/>
    </w:rPr>
  </w:style>
  <w:style w:type="paragraph" w:customStyle="1" w:styleId="772EE53E038B45059DD7AAC3D06F05F411">
    <w:name w:val="772EE53E038B45059DD7AAC3D06F05F411"/>
    <w:rsid w:val="000C66AD"/>
    <w:pPr>
      <w:spacing w:before="120" w:after="0" w:line="240" w:lineRule="auto"/>
    </w:pPr>
    <w:rPr>
      <w:rFonts w:eastAsia="Calibri" w:cs="Times New Roman"/>
      <w:color w:val="2A2723"/>
      <w:sz w:val="24"/>
    </w:rPr>
  </w:style>
  <w:style w:type="paragraph" w:customStyle="1" w:styleId="6197B86ECF814E1783A90DE6DDB0C0BC11">
    <w:name w:val="6197B86ECF814E1783A90DE6DDB0C0BC11"/>
    <w:rsid w:val="000C66AD"/>
    <w:pPr>
      <w:spacing w:before="120" w:after="0" w:line="240" w:lineRule="auto"/>
    </w:pPr>
    <w:rPr>
      <w:rFonts w:eastAsia="Calibri" w:cs="Times New Roman"/>
      <w:color w:val="2A2723"/>
      <w:sz w:val="24"/>
    </w:rPr>
  </w:style>
  <w:style w:type="paragraph" w:customStyle="1" w:styleId="F6A164C4164C42ADB15CC8F10A3007F711">
    <w:name w:val="F6A164C4164C42ADB15CC8F10A3007F711"/>
    <w:rsid w:val="000C66AD"/>
    <w:pPr>
      <w:spacing w:before="120" w:after="0" w:line="240" w:lineRule="auto"/>
    </w:pPr>
    <w:rPr>
      <w:rFonts w:eastAsia="Calibri" w:cs="Times New Roman"/>
      <w:color w:val="2A2723"/>
      <w:sz w:val="24"/>
    </w:rPr>
  </w:style>
  <w:style w:type="paragraph" w:customStyle="1" w:styleId="834364AB16334E8EBBA1DC762897BB4511">
    <w:name w:val="834364AB16334E8EBBA1DC762897BB4511"/>
    <w:rsid w:val="000C66AD"/>
    <w:pPr>
      <w:spacing w:before="120" w:after="0" w:line="240" w:lineRule="auto"/>
    </w:pPr>
    <w:rPr>
      <w:rFonts w:eastAsia="Calibri" w:cs="Times New Roman"/>
      <w:color w:val="2A2723"/>
      <w:sz w:val="24"/>
    </w:rPr>
  </w:style>
  <w:style w:type="paragraph" w:customStyle="1" w:styleId="A444760EE14D470894B07F8EAE8F357910">
    <w:name w:val="A444760EE14D470894B07F8EAE8F357910"/>
    <w:rsid w:val="000C66AD"/>
    <w:pPr>
      <w:spacing w:before="120" w:after="0" w:line="240" w:lineRule="auto"/>
    </w:pPr>
    <w:rPr>
      <w:rFonts w:eastAsia="Calibri" w:cs="Times New Roman"/>
      <w:color w:val="2A2723"/>
      <w:sz w:val="24"/>
    </w:rPr>
  </w:style>
  <w:style w:type="paragraph" w:customStyle="1" w:styleId="3C8AFEBCFE064B6BB3608C1B262808244">
    <w:name w:val="3C8AFEBCFE064B6BB3608C1B262808244"/>
    <w:rsid w:val="000C66AD"/>
    <w:pPr>
      <w:spacing w:before="120" w:after="0" w:line="240" w:lineRule="auto"/>
    </w:pPr>
    <w:rPr>
      <w:rFonts w:eastAsia="Calibri" w:cs="Times New Roman"/>
      <w:color w:val="2A2723"/>
      <w:sz w:val="24"/>
    </w:rPr>
  </w:style>
  <w:style w:type="paragraph" w:customStyle="1" w:styleId="2C8121AE2FDB4EE293377B073E70D6F34">
    <w:name w:val="2C8121AE2FDB4EE293377B073E70D6F34"/>
    <w:rsid w:val="000C66AD"/>
    <w:pPr>
      <w:spacing w:before="120" w:after="0" w:line="240" w:lineRule="auto"/>
    </w:pPr>
    <w:rPr>
      <w:rFonts w:eastAsia="Calibri" w:cs="Times New Roman"/>
      <w:color w:val="2A2723"/>
      <w:sz w:val="24"/>
    </w:rPr>
  </w:style>
  <w:style w:type="paragraph" w:customStyle="1" w:styleId="36CAAD71EC8C491FA6D568D541B0471F10">
    <w:name w:val="36CAAD71EC8C491FA6D568D541B0471F10"/>
    <w:rsid w:val="000C66AD"/>
    <w:pPr>
      <w:spacing w:before="120" w:after="0" w:line="240" w:lineRule="auto"/>
    </w:pPr>
    <w:rPr>
      <w:rFonts w:eastAsia="Calibri" w:cs="Times New Roman"/>
      <w:color w:val="2A2723"/>
      <w:sz w:val="24"/>
    </w:rPr>
  </w:style>
  <w:style w:type="paragraph" w:customStyle="1" w:styleId="8AFA714626D94576A4C677C76BA9D21810">
    <w:name w:val="8AFA714626D94576A4C677C76BA9D21810"/>
    <w:rsid w:val="000C66AD"/>
    <w:pPr>
      <w:spacing w:before="120" w:after="0" w:line="240" w:lineRule="auto"/>
    </w:pPr>
    <w:rPr>
      <w:rFonts w:eastAsia="Calibri" w:cs="Times New Roman"/>
      <w:color w:val="2A2723"/>
      <w:sz w:val="24"/>
    </w:rPr>
  </w:style>
  <w:style w:type="paragraph" w:customStyle="1" w:styleId="08B9A2C58B1947BBBB61817196441E3010">
    <w:name w:val="08B9A2C58B1947BBBB61817196441E3010"/>
    <w:rsid w:val="000C66AD"/>
    <w:pPr>
      <w:spacing w:before="120" w:after="0" w:line="240" w:lineRule="auto"/>
    </w:pPr>
    <w:rPr>
      <w:rFonts w:eastAsia="Calibri" w:cs="Times New Roman"/>
      <w:color w:val="2A2723"/>
      <w:sz w:val="24"/>
    </w:rPr>
  </w:style>
  <w:style w:type="paragraph" w:customStyle="1" w:styleId="9A220A5F53FB4154B94C5030B6909FB910">
    <w:name w:val="9A220A5F53FB4154B94C5030B6909FB910"/>
    <w:rsid w:val="000C66AD"/>
    <w:pPr>
      <w:spacing w:before="120" w:after="0" w:line="240" w:lineRule="auto"/>
    </w:pPr>
    <w:rPr>
      <w:rFonts w:eastAsia="Calibri" w:cs="Times New Roman"/>
      <w:color w:val="2A2723"/>
      <w:sz w:val="24"/>
    </w:rPr>
  </w:style>
  <w:style w:type="paragraph" w:customStyle="1" w:styleId="D4B781CCAB98422BB3D9893C9A59500210">
    <w:name w:val="D4B781CCAB98422BB3D9893C9A59500210"/>
    <w:rsid w:val="000C66AD"/>
    <w:pPr>
      <w:spacing w:before="120" w:after="0" w:line="240" w:lineRule="auto"/>
    </w:pPr>
    <w:rPr>
      <w:rFonts w:eastAsia="Calibri" w:cs="Times New Roman"/>
      <w:color w:val="2A2723"/>
      <w:sz w:val="24"/>
    </w:rPr>
  </w:style>
  <w:style w:type="paragraph" w:customStyle="1" w:styleId="2612B9B281F44FA4B67D5C5E2AC9B77410">
    <w:name w:val="2612B9B281F44FA4B67D5C5E2AC9B77410"/>
    <w:rsid w:val="000C66AD"/>
    <w:pPr>
      <w:spacing w:before="120" w:after="0" w:line="240" w:lineRule="auto"/>
    </w:pPr>
    <w:rPr>
      <w:rFonts w:eastAsia="Calibri" w:cs="Times New Roman"/>
      <w:color w:val="2A2723"/>
      <w:sz w:val="24"/>
    </w:rPr>
  </w:style>
  <w:style w:type="paragraph" w:customStyle="1" w:styleId="33B383A8F79342139508EFDDFD1D4C0010">
    <w:name w:val="33B383A8F79342139508EFDDFD1D4C0010"/>
    <w:rsid w:val="000C66AD"/>
    <w:pPr>
      <w:spacing w:before="120" w:after="0" w:line="240" w:lineRule="auto"/>
    </w:pPr>
    <w:rPr>
      <w:rFonts w:eastAsia="Calibri" w:cs="Times New Roman"/>
      <w:color w:val="2A2723"/>
      <w:sz w:val="24"/>
    </w:rPr>
  </w:style>
  <w:style w:type="paragraph" w:customStyle="1" w:styleId="43CEEB728297487BB7FB4DBE61854E9010">
    <w:name w:val="43CEEB728297487BB7FB4DBE61854E9010"/>
    <w:rsid w:val="000C66AD"/>
    <w:pPr>
      <w:spacing w:before="120" w:after="0" w:line="240" w:lineRule="auto"/>
    </w:pPr>
    <w:rPr>
      <w:rFonts w:eastAsia="Calibri" w:cs="Times New Roman"/>
      <w:color w:val="2A2723"/>
      <w:sz w:val="24"/>
    </w:rPr>
  </w:style>
  <w:style w:type="paragraph" w:customStyle="1" w:styleId="60C8FC139D124D3FB940842401AB2AA64">
    <w:name w:val="60C8FC139D124D3FB940842401AB2AA64"/>
    <w:rsid w:val="000C66AD"/>
    <w:pPr>
      <w:spacing w:before="120" w:after="0" w:line="240" w:lineRule="auto"/>
    </w:pPr>
    <w:rPr>
      <w:rFonts w:eastAsia="Calibri" w:cs="Times New Roman"/>
      <w:color w:val="2A2723"/>
      <w:sz w:val="24"/>
    </w:rPr>
  </w:style>
  <w:style w:type="paragraph" w:customStyle="1" w:styleId="065A014172514AC196D22AEA8134BB484">
    <w:name w:val="065A014172514AC196D22AEA8134BB484"/>
    <w:rsid w:val="000C66AD"/>
    <w:pPr>
      <w:spacing w:before="120" w:after="0" w:line="240" w:lineRule="auto"/>
    </w:pPr>
    <w:rPr>
      <w:rFonts w:eastAsia="Calibri" w:cs="Times New Roman"/>
      <w:color w:val="2A2723"/>
      <w:sz w:val="24"/>
    </w:rPr>
  </w:style>
  <w:style w:type="paragraph" w:customStyle="1" w:styleId="5CEC9FBAD55B44A2B58E8B5BF0E60EA84">
    <w:name w:val="5CEC9FBAD55B44A2B58E8B5BF0E60EA84"/>
    <w:rsid w:val="000C66AD"/>
    <w:pPr>
      <w:spacing w:before="120" w:after="0" w:line="240" w:lineRule="auto"/>
    </w:pPr>
    <w:rPr>
      <w:rFonts w:eastAsia="Calibri" w:cs="Times New Roman"/>
      <w:color w:val="2A2723"/>
      <w:sz w:val="24"/>
    </w:rPr>
  </w:style>
  <w:style w:type="paragraph" w:customStyle="1" w:styleId="F906DBD105494D7F908F940E9D8C89A14">
    <w:name w:val="F906DBD105494D7F908F940E9D8C89A14"/>
    <w:rsid w:val="000C66AD"/>
    <w:pPr>
      <w:spacing w:before="120" w:after="0" w:line="240" w:lineRule="auto"/>
    </w:pPr>
    <w:rPr>
      <w:rFonts w:eastAsia="Calibri" w:cs="Times New Roman"/>
      <w:color w:val="2A2723"/>
      <w:sz w:val="24"/>
    </w:rPr>
  </w:style>
  <w:style w:type="paragraph" w:customStyle="1" w:styleId="5872B71E66254D8DAAFBA6104A11B8E810">
    <w:name w:val="5872B71E66254D8DAAFBA6104A11B8E810"/>
    <w:rsid w:val="000C66AD"/>
    <w:pPr>
      <w:spacing w:before="120" w:after="0" w:line="240" w:lineRule="auto"/>
    </w:pPr>
    <w:rPr>
      <w:rFonts w:eastAsia="Calibri" w:cs="Times New Roman"/>
      <w:color w:val="2A2723"/>
      <w:sz w:val="24"/>
    </w:rPr>
  </w:style>
  <w:style w:type="paragraph" w:customStyle="1" w:styleId="E6A5E4E6DF0C44D1AD2D9DDEDB3B682010">
    <w:name w:val="E6A5E4E6DF0C44D1AD2D9DDEDB3B682010"/>
    <w:rsid w:val="000C66AD"/>
    <w:pPr>
      <w:spacing w:before="120" w:after="0" w:line="240" w:lineRule="auto"/>
    </w:pPr>
    <w:rPr>
      <w:rFonts w:eastAsia="Calibri" w:cs="Times New Roman"/>
      <w:color w:val="2A2723"/>
      <w:sz w:val="24"/>
    </w:rPr>
  </w:style>
  <w:style w:type="paragraph" w:customStyle="1" w:styleId="5CE58CE4544847B0AD1C8ED507A4E28410">
    <w:name w:val="5CE58CE4544847B0AD1C8ED507A4E28410"/>
    <w:rsid w:val="000C66AD"/>
    <w:pPr>
      <w:spacing w:before="120" w:after="0" w:line="240" w:lineRule="auto"/>
    </w:pPr>
    <w:rPr>
      <w:rFonts w:eastAsia="Calibri" w:cs="Times New Roman"/>
      <w:color w:val="2A2723"/>
      <w:sz w:val="24"/>
    </w:rPr>
  </w:style>
  <w:style w:type="paragraph" w:customStyle="1" w:styleId="80A07CBA875941D091BDFDD2344ECF2410">
    <w:name w:val="80A07CBA875941D091BDFDD2344ECF2410"/>
    <w:rsid w:val="000C66AD"/>
    <w:pPr>
      <w:spacing w:before="120" w:after="0" w:line="240" w:lineRule="auto"/>
    </w:pPr>
    <w:rPr>
      <w:rFonts w:eastAsia="Calibri" w:cs="Times New Roman"/>
      <w:color w:val="2A2723"/>
      <w:sz w:val="24"/>
    </w:rPr>
  </w:style>
  <w:style w:type="paragraph" w:customStyle="1" w:styleId="5F9046DBFAAB490AA0C3AEF2C697A7F24">
    <w:name w:val="5F9046DBFAAB490AA0C3AEF2C697A7F24"/>
    <w:rsid w:val="000C66AD"/>
    <w:pPr>
      <w:spacing w:before="120" w:after="0" w:line="240" w:lineRule="auto"/>
    </w:pPr>
    <w:rPr>
      <w:rFonts w:eastAsia="Calibri" w:cs="Times New Roman"/>
      <w:color w:val="2A2723"/>
      <w:sz w:val="24"/>
    </w:rPr>
  </w:style>
  <w:style w:type="paragraph" w:customStyle="1" w:styleId="AF608B4BD77D4EA58FBE5BCBE7853E6D4">
    <w:name w:val="AF608B4BD77D4EA58FBE5BCBE7853E6D4"/>
    <w:rsid w:val="000C66AD"/>
    <w:pPr>
      <w:spacing w:before="120" w:after="0" w:line="240" w:lineRule="auto"/>
    </w:pPr>
    <w:rPr>
      <w:rFonts w:eastAsia="Calibri" w:cs="Times New Roman"/>
      <w:color w:val="2A2723"/>
      <w:sz w:val="24"/>
    </w:rPr>
  </w:style>
  <w:style w:type="paragraph" w:customStyle="1" w:styleId="2BCD810865044650901DC1ED3FD5FCE810">
    <w:name w:val="2BCD810865044650901DC1ED3FD5FCE810"/>
    <w:rsid w:val="000C66AD"/>
    <w:pPr>
      <w:spacing w:before="120" w:after="0" w:line="240" w:lineRule="auto"/>
    </w:pPr>
    <w:rPr>
      <w:rFonts w:eastAsia="Calibri" w:cs="Times New Roman"/>
      <w:color w:val="2A2723"/>
      <w:sz w:val="24"/>
    </w:rPr>
  </w:style>
  <w:style w:type="paragraph" w:customStyle="1" w:styleId="45B1316DDBFF400B8D8024A69240551510">
    <w:name w:val="45B1316DDBFF400B8D8024A69240551510"/>
    <w:rsid w:val="000C66AD"/>
    <w:pPr>
      <w:spacing w:before="120" w:after="0" w:line="240" w:lineRule="auto"/>
    </w:pPr>
    <w:rPr>
      <w:rFonts w:eastAsia="Calibri" w:cs="Times New Roman"/>
      <w:color w:val="2A2723"/>
      <w:sz w:val="24"/>
    </w:rPr>
  </w:style>
  <w:style w:type="paragraph" w:customStyle="1" w:styleId="6DFC835825784AA4B8E26C016ED69EEA4">
    <w:name w:val="6DFC835825784AA4B8E26C016ED69EEA4"/>
    <w:rsid w:val="000C66AD"/>
    <w:pPr>
      <w:spacing w:before="120" w:after="0" w:line="240" w:lineRule="auto"/>
    </w:pPr>
    <w:rPr>
      <w:rFonts w:eastAsia="Calibri" w:cs="Times New Roman"/>
      <w:color w:val="2A2723"/>
      <w:sz w:val="24"/>
    </w:rPr>
  </w:style>
  <w:style w:type="paragraph" w:customStyle="1" w:styleId="31C72398CDAC46E6BD3754AF53F350A510">
    <w:name w:val="31C72398CDAC46E6BD3754AF53F350A510"/>
    <w:rsid w:val="000C66AD"/>
    <w:pPr>
      <w:spacing w:before="120" w:after="0" w:line="240" w:lineRule="auto"/>
    </w:pPr>
    <w:rPr>
      <w:rFonts w:eastAsia="Calibri" w:cs="Times New Roman"/>
      <w:color w:val="2A2723"/>
      <w:sz w:val="24"/>
    </w:rPr>
  </w:style>
  <w:style w:type="paragraph" w:customStyle="1" w:styleId="93B66F3279BF45808FB18B999DF847014">
    <w:name w:val="93B66F3279BF45808FB18B999DF847014"/>
    <w:rsid w:val="000C66AD"/>
    <w:pPr>
      <w:spacing w:before="120" w:after="0" w:line="240" w:lineRule="auto"/>
    </w:pPr>
    <w:rPr>
      <w:rFonts w:eastAsia="Calibri" w:cs="Times New Roman"/>
      <w:color w:val="2A2723"/>
      <w:sz w:val="24"/>
    </w:rPr>
  </w:style>
  <w:style w:type="paragraph" w:customStyle="1" w:styleId="9E81C2752DBA4212A529D29F19D1EE0F4">
    <w:name w:val="9E81C2752DBA4212A529D29F19D1EE0F4"/>
    <w:rsid w:val="000C66AD"/>
    <w:pPr>
      <w:spacing w:before="120" w:after="0" w:line="240" w:lineRule="auto"/>
    </w:pPr>
    <w:rPr>
      <w:rFonts w:eastAsia="Calibri" w:cs="Times New Roman"/>
      <w:color w:val="2A2723"/>
      <w:sz w:val="24"/>
    </w:rPr>
  </w:style>
  <w:style w:type="paragraph" w:customStyle="1" w:styleId="2A4CCA4EDD6B4216BF7ECDD3CD8B93084">
    <w:name w:val="2A4CCA4EDD6B4216BF7ECDD3CD8B93084"/>
    <w:rsid w:val="000C66AD"/>
    <w:pPr>
      <w:spacing w:before="120" w:after="0" w:line="240" w:lineRule="auto"/>
    </w:pPr>
    <w:rPr>
      <w:rFonts w:eastAsia="Calibri" w:cs="Times New Roman"/>
      <w:color w:val="2A2723"/>
      <w:sz w:val="24"/>
    </w:rPr>
  </w:style>
  <w:style w:type="paragraph" w:customStyle="1" w:styleId="2C0E946D83E54654BDE498699E561D6410">
    <w:name w:val="2C0E946D83E54654BDE498699E561D6410"/>
    <w:rsid w:val="000C66AD"/>
    <w:pPr>
      <w:spacing w:before="120" w:after="0" w:line="240" w:lineRule="auto"/>
    </w:pPr>
    <w:rPr>
      <w:rFonts w:eastAsia="Calibri" w:cs="Times New Roman"/>
      <w:color w:val="2A2723"/>
      <w:sz w:val="24"/>
    </w:rPr>
  </w:style>
  <w:style w:type="paragraph" w:customStyle="1" w:styleId="A54E5C0FB56A44CE9F0FCA891E2B9DE07">
    <w:name w:val="A54E5C0FB56A44CE9F0FCA891E2B9DE07"/>
    <w:rsid w:val="00B43F46"/>
    <w:pPr>
      <w:spacing w:before="120" w:after="0" w:line="240" w:lineRule="auto"/>
    </w:pPr>
    <w:rPr>
      <w:rFonts w:eastAsia="Calibri" w:cs="Times New Roman"/>
      <w:color w:val="2A2723"/>
      <w:sz w:val="24"/>
    </w:rPr>
  </w:style>
  <w:style w:type="paragraph" w:customStyle="1" w:styleId="F0516024C65E4446AD960ADACAE9C92112">
    <w:name w:val="F0516024C65E4446AD960ADACAE9C92112"/>
    <w:rsid w:val="00B43F46"/>
    <w:pPr>
      <w:spacing w:before="120" w:after="0" w:line="240" w:lineRule="auto"/>
    </w:pPr>
    <w:rPr>
      <w:rFonts w:eastAsia="Calibri" w:cs="Times New Roman"/>
      <w:color w:val="2A2723"/>
      <w:sz w:val="24"/>
    </w:rPr>
  </w:style>
  <w:style w:type="paragraph" w:customStyle="1" w:styleId="772EE53E038B45059DD7AAC3D06F05F412">
    <w:name w:val="772EE53E038B45059DD7AAC3D06F05F412"/>
    <w:rsid w:val="00B43F46"/>
    <w:pPr>
      <w:spacing w:before="120" w:after="0" w:line="240" w:lineRule="auto"/>
    </w:pPr>
    <w:rPr>
      <w:rFonts w:eastAsia="Calibri" w:cs="Times New Roman"/>
      <w:color w:val="2A2723"/>
      <w:sz w:val="24"/>
    </w:rPr>
  </w:style>
  <w:style w:type="paragraph" w:customStyle="1" w:styleId="6197B86ECF814E1783A90DE6DDB0C0BC12">
    <w:name w:val="6197B86ECF814E1783A90DE6DDB0C0BC12"/>
    <w:rsid w:val="00B43F46"/>
    <w:pPr>
      <w:spacing w:before="120" w:after="0" w:line="240" w:lineRule="auto"/>
    </w:pPr>
    <w:rPr>
      <w:rFonts w:eastAsia="Calibri" w:cs="Times New Roman"/>
      <w:color w:val="2A2723"/>
      <w:sz w:val="24"/>
    </w:rPr>
  </w:style>
  <w:style w:type="paragraph" w:customStyle="1" w:styleId="F6A164C4164C42ADB15CC8F10A3007F712">
    <w:name w:val="F6A164C4164C42ADB15CC8F10A3007F712"/>
    <w:rsid w:val="00B43F46"/>
    <w:pPr>
      <w:spacing w:before="120" w:after="0" w:line="240" w:lineRule="auto"/>
    </w:pPr>
    <w:rPr>
      <w:rFonts w:eastAsia="Calibri" w:cs="Times New Roman"/>
      <w:color w:val="2A2723"/>
      <w:sz w:val="24"/>
    </w:rPr>
  </w:style>
  <w:style w:type="paragraph" w:customStyle="1" w:styleId="834364AB16334E8EBBA1DC762897BB4512">
    <w:name w:val="834364AB16334E8EBBA1DC762897BB4512"/>
    <w:rsid w:val="00B43F46"/>
    <w:pPr>
      <w:spacing w:before="120" w:after="0" w:line="240" w:lineRule="auto"/>
    </w:pPr>
    <w:rPr>
      <w:rFonts w:eastAsia="Calibri" w:cs="Times New Roman"/>
      <w:color w:val="2A2723"/>
      <w:sz w:val="24"/>
    </w:rPr>
  </w:style>
  <w:style w:type="paragraph" w:customStyle="1" w:styleId="A444760EE14D470894B07F8EAE8F357911">
    <w:name w:val="A444760EE14D470894B07F8EAE8F357911"/>
    <w:rsid w:val="00B43F46"/>
    <w:pPr>
      <w:spacing w:before="120" w:after="0" w:line="240" w:lineRule="auto"/>
    </w:pPr>
    <w:rPr>
      <w:rFonts w:eastAsia="Calibri" w:cs="Times New Roman"/>
      <w:color w:val="2A2723"/>
      <w:sz w:val="24"/>
    </w:rPr>
  </w:style>
  <w:style w:type="paragraph" w:customStyle="1" w:styleId="3C8AFEBCFE064B6BB3608C1B262808245">
    <w:name w:val="3C8AFEBCFE064B6BB3608C1B262808245"/>
    <w:rsid w:val="00B43F46"/>
    <w:pPr>
      <w:spacing w:before="120" w:after="0" w:line="240" w:lineRule="auto"/>
    </w:pPr>
    <w:rPr>
      <w:rFonts w:eastAsia="Calibri" w:cs="Times New Roman"/>
      <w:color w:val="2A2723"/>
      <w:sz w:val="24"/>
    </w:rPr>
  </w:style>
  <w:style w:type="paragraph" w:customStyle="1" w:styleId="2C8121AE2FDB4EE293377B073E70D6F35">
    <w:name w:val="2C8121AE2FDB4EE293377B073E70D6F35"/>
    <w:rsid w:val="00B43F46"/>
    <w:pPr>
      <w:spacing w:before="120" w:after="0" w:line="240" w:lineRule="auto"/>
    </w:pPr>
    <w:rPr>
      <w:rFonts w:eastAsia="Calibri" w:cs="Times New Roman"/>
      <w:color w:val="2A2723"/>
      <w:sz w:val="24"/>
    </w:rPr>
  </w:style>
  <w:style w:type="paragraph" w:customStyle="1" w:styleId="36CAAD71EC8C491FA6D568D541B0471F11">
    <w:name w:val="36CAAD71EC8C491FA6D568D541B0471F11"/>
    <w:rsid w:val="00B43F46"/>
    <w:pPr>
      <w:spacing w:before="120" w:after="0" w:line="240" w:lineRule="auto"/>
    </w:pPr>
    <w:rPr>
      <w:rFonts w:eastAsia="Calibri" w:cs="Times New Roman"/>
      <w:color w:val="2A2723"/>
      <w:sz w:val="24"/>
    </w:rPr>
  </w:style>
  <w:style w:type="paragraph" w:customStyle="1" w:styleId="8AFA714626D94576A4C677C76BA9D21811">
    <w:name w:val="8AFA714626D94576A4C677C76BA9D21811"/>
    <w:rsid w:val="00B43F46"/>
    <w:pPr>
      <w:spacing w:before="120" w:after="0" w:line="240" w:lineRule="auto"/>
    </w:pPr>
    <w:rPr>
      <w:rFonts w:eastAsia="Calibri" w:cs="Times New Roman"/>
      <w:color w:val="2A2723"/>
      <w:sz w:val="24"/>
    </w:rPr>
  </w:style>
  <w:style w:type="paragraph" w:customStyle="1" w:styleId="08B9A2C58B1947BBBB61817196441E3011">
    <w:name w:val="08B9A2C58B1947BBBB61817196441E3011"/>
    <w:rsid w:val="00B43F46"/>
    <w:pPr>
      <w:spacing w:before="120" w:after="0" w:line="240" w:lineRule="auto"/>
    </w:pPr>
    <w:rPr>
      <w:rFonts w:eastAsia="Calibri" w:cs="Times New Roman"/>
      <w:color w:val="2A2723"/>
      <w:sz w:val="24"/>
    </w:rPr>
  </w:style>
  <w:style w:type="paragraph" w:customStyle="1" w:styleId="9A220A5F53FB4154B94C5030B6909FB911">
    <w:name w:val="9A220A5F53FB4154B94C5030B6909FB911"/>
    <w:rsid w:val="00B43F46"/>
    <w:pPr>
      <w:spacing w:before="120" w:after="0" w:line="240" w:lineRule="auto"/>
    </w:pPr>
    <w:rPr>
      <w:rFonts w:eastAsia="Calibri" w:cs="Times New Roman"/>
      <w:color w:val="2A2723"/>
      <w:sz w:val="24"/>
    </w:rPr>
  </w:style>
  <w:style w:type="paragraph" w:customStyle="1" w:styleId="D4B781CCAB98422BB3D9893C9A59500211">
    <w:name w:val="D4B781CCAB98422BB3D9893C9A59500211"/>
    <w:rsid w:val="00B43F46"/>
    <w:pPr>
      <w:spacing w:before="120" w:after="0" w:line="240" w:lineRule="auto"/>
    </w:pPr>
    <w:rPr>
      <w:rFonts w:eastAsia="Calibri" w:cs="Times New Roman"/>
      <w:color w:val="2A2723"/>
      <w:sz w:val="24"/>
    </w:rPr>
  </w:style>
  <w:style w:type="paragraph" w:customStyle="1" w:styleId="2612B9B281F44FA4B67D5C5E2AC9B77411">
    <w:name w:val="2612B9B281F44FA4B67D5C5E2AC9B77411"/>
    <w:rsid w:val="00B43F46"/>
    <w:pPr>
      <w:spacing w:before="120" w:after="0" w:line="240" w:lineRule="auto"/>
    </w:pPr>
    <w:rPr>
      <w:rFonts w:eastAsia="Calibri" w:cs="Times New Roman"/>
      <w:color w:val="2A2723"/>
      <w:sz w:val="24"/>
    </w:rPr>
  </w:style>
  <w:style w:type="paragraph" w:customStyle="1" w:styleId="33B383A8F79342139508EFDDFD1D4C0011">
    <w:name w:val="33B383A8F79342139508EFDDFD1D4C0011"/>
    <w:rsid w:val="00B43F46"/>
    <w:pPr>
      <w:spacing w:before="120" w:after="0" w:line="240" w:lineRule="auto"/>
    </w:pPr>
    <w:rPr>
      <w:rFonts w:eastAsia="Calibri" w:cs="Times New Roman"/>
      <w:color w:val="2A2723"/>
      <w:sz w:val="24"/>
    </w:rPr>
  </w:style>
  <w:style w:type="paragraph" w:customStyle="1" w:styleId="43CEEB728297487BB7FB4DBE61854E9011">
    <w:name w:val="43CEEB728297487BB7FB4DBE61854E9011"/>
    <w:rsid w:val="00B43F46"/>
    <w:pPr>
      <w:spacing w:before="120" w:after="0" w:line="240" w:lineRule="auto"/>
    </w:pPr>
    <w:rPr>
      <w:rFonts w:eastAsia="Calibri" w:cs="Times New Roman"/>
      <w:color w:val="2A2723"/>
      <w:sz w:val="24"/>
    </w:rPr>
  </w:style>
  <w:style w:type="paragraph" w:customStyle="1" w:styleId="60C8FC139D124D3FB940842401AB2AA65">
    <w:name w:val="60C8FC139D124D3FB940842401AB2AA65"/>
    <w:rsid w:val="00B43F46"/>
    <w:pPr>
      <w:spacing w:before="120" w:after="0" w:line="240" w:lineRule="auto"/>
    </w:pPr>
    <w:rPr>
      <w:rFonts w:eastAsia="Calibri" w:cs="Times New Roman"/>
      <w:color w:val="2A2723"/>
      <w:sz w:val="24"/>
    </w:rPr>
  </w:style>
  <w:style w:type="paragraph" w:customStyle="1" w:styleId="065A014172514AC196D22AEA8134BB485">
    <w:name w:val="065A014172514AC196D22AEA8134BB485"/>
    <w:rsid w:val="00B43F46"/>
    <w:pPr>
      <w:spacing w:before="120" w:after="0" w:line="240" w:lineRule="auto"/>
    </w:pPr>
    <w:rPr>
      <w:rFonts w:eastAsia="Calibri" w:cs="Times New Roman"/>
      <w:color w:val="2A2723"/>
      <w:sz w:val="24"/>
    </w:rPr>
  </w:style>
  <w:style w:type="paragraph" w:customStyle="1" w:styleId="5CEC9FBAD55B44A2B58E8B5BF0E60EA85">
    <w:name w:val="5CEC9FBAD55B44A2B58E8B5BF0E60EA85"/>
    <w:rsid w:val="00B43F46"/>
    <w:pPr>
      <w:spacing w:before="120" w:after="0" w:line="240" w:lineRule="auto"/>
    </w:pPr>
    <w:rPr>
      <w:rFonts w:eastAsia="Calibri" w:cs="Times New Roman"/>
      <w:color w:val="2A2723"/>
      <w:sz w:val="24"/>
    </w:rPr>
  </w:style>
  <w:style w:type="paragraph" w:customStyle="1" w:styleId="F906DBD105494D7F908F940E9D8C89A15">
    <w:name w:val="F906DBD105494D7F908F940E9D8C89A15"/>
    <w:rsid w:val="00B43F46"/>
    <w:pPr>
      <w:spacing w:before="120" w:after="0" w:line="240" w:lineRule="auto"/>
    </w:pPr>
    <w:rPr>
      <w:rFonts w:eastAsia="Calibri" w:cs="Times New Roman"/>
      <w:color w:val="2A2723"/>
      <w:sz w:val="24"/>
    </w:rPr>
  </w:style>
  <w:style w:type="paragraph" w:customStyle="1" w:styleId="5872B71E66254D8DAAFBA6104A11B8E811">
    <w:name w:val="5872B71E66254D8DAAFBA6104A11B8E811"/>
    <w:rsid w:val="00B43F46"/>
    <w:pPr>
      <w:spacing w:before="120" w:after="0" w:line="240" w:lineRule="auto"/>
    </w:pPr>
    <w:rPr>
      <w:rFonts w:eastAsia="Calibri" w:cs="Times New Roman"/>
      <w:color w:val="2A2723"/>
      <w:sz w:val="24"/>
    </w:rPr>
  </w:style>
  <w:style w:type="paragraph" w:customStyle="1" w:styleId="E6A5E4E6DF0C44D1AD2D9DDEDB3B682011">
    <w:name w:val="E6A5E4E6DF0C44D1AD2D9DDEDB3B682011"/>
    <w:rsid w:val="00B43F46"/>
    <w:pPr>
      <w:spacing w:before="120" w:after="0" w:line="240" w:lineRule="auto"/>
    </w:pPr>
    <w:rPr>
      <w:rFonts w:eastAsia="Calibri" w:cs="Times New Roman"/>
      <w:color w:val="2A2723"/>
      <w:sz w:val="24"/>
    </w:rPr>
  </w:style>
  <w:style w:type="paragraph" w:customStyle="1" w:styleId="5CE58CE4544847B0AD1C8ED507A4E28411">
    <w:name w:val="5CE58CE4544847B0AD1C8ED507A4E28411"/>
    <w:rsid w:val="00B43F46"/>
    <w:pPr>
      <w:spacing w:before="120" w:after="0" w:line="240" w:lineRule="auto"/>
    </w:pPr>
    <w:rPr>
      <w:rFonts w:eastAsia="Calibri" w:cs="Times New Roman"/>
      <w:color w:val="2A2723"/>
      <w:sz w:val="24"/>
    </w:rPr>
  </w:style>
  <w:style w:type="paragraph" w:customStyle="1" w:styleId="80A07CBA875941D091BDFDD2344ECF2411">
    <w:name w:val="80A07CBA875941D091BDFDD2344ECF2411"/>
    <w:rsid w:val="00B43F46"/>
    <w:pPr>
      <w:spacing w:before="120" w:after="0" w:line="240" w:lineRule="auto"/>
    </w:pPr>
    <w:rPr>
      <w:rFonts w:eastAsia="Calibri" w:cs="Times New Roman"/>
      <w:color w:val="2A2723"/>
      <w:sz w:val="24"/>
    </w:rPr>
  </w:style>
  <w:style w:type="paragraph" w:customStyle="1" w:styleId="5F9046DBFAAB490AA0C3AEF2C697A7F25">
    <w:name w:val="5F9046DBFAAB490AA0C3AEF2C697A7F25"/>
    <w:rsid w:val="00B43F46"/>
    <w:pPr>
      <w:spacing w:before="120" w:after="0" w:line="240" w:lineRule="auto"/>
    </w:pPr>
    <w:rPr>
      <w:rFonts w:eastAsia="Calibri" w:cs="Times New Roman"/>
      <w:color w:val="2A2723"/>
      <w:sz w:val="24"/>
    </w:rPr>
  </w:style>
  <w:style w:type="paragraph" w:customStyle="1" w:styleId="AF608B4BD77D4EA58FBE5BCBE7853E6D5">
    <w:name w:val="AF608B4BD77D4EA58FBE5BCBE7853E6D5"/>
    <w:rsid w:val="00B43F46"/>
    <w:pPr>
      <w:spacing w:before="120" w:after="0" w:line="240" w:lineRule="auto"/>
    </w:pPr>
    <w:rPr>
      <w:rFonts w:eastAsia="Calibri" w:cs="Times New Roman"/>
      <w:color w:val="2A2723"/>
      <w:sz w:val="24"/>
    </w:rPr>
  </w:style>
  <w:style w:type="paragraph" w:customStyle="1" w:styleId="2BCD810865044650901DC1ED3FD5FCE811">
    <w:name w:val="2BCD810865044650901DC1ED3FD5FCE811"/>
    <w:rsid w:val="00B43F46"/>
    <w:pPr>
      <w:spacing w:before="120" w:after="0" w:line="240" w:lineRule="auto"/>
    </w:pPr>
    <w:rPr>
      <w:rFonts w:eastAsia="Calibri" w:cs="Times New Roman"/>
      <w:color w:val="2A2723"/>
      <w:sz w:val="24"/>
    </w:rPr>
  </w:style>
  <w:style w:type="paragraph" w:customStyle="1" w:styleId="45B1316DDBFF400B8D8024A69240551511">
    <w:name w:val="45B1316DDBFF400B8D8024A69240551511"/>
    <w:rsid w:val="00B43F46"/>
    <w:pPr>
      <w:spacing w:before="120" w:after="0" w:line="240" w:lineRule="auto"/>
    </w:pPr>
    <w:rPr>
      <w:rFonts w:eastAsia="Calibri" w:cs="Times New Roman"/>
      <w:color w:val="2A2723"/>
      <w:sz w:val="24"/>
    </w:rPr>
  </w:style>
  <w:style w:type="paragraph" w:customStyle="1" w:styleId="6DFC835825784AA4B8E26C016ED69EEA5">
    <w:name w:val="6DFC835825784AA4B8E26C016ED69EEA5"/>
    <w:rsid w:val="00B43F46"/>
    <w:pPr>
      <w:spacing w:before="120" w:after="0" w:line="240" w:lineRule="auto"/>
    </w:pPr>
    <w:rPr>
      <w:rFonts w:eastAsia="Calibri" w:cs="Times New Roman"/>
      <w:color w:val="2A2723"/>
      <w:sz w:val="24"/>
    </w:rPr>
  </w:style>
  <w:style w:type="paragraph" w:customStyle="1" w:styleId="31C72398CDAC46E6BD3754AF53F350A511">
    <w:name w:val="31C72398CDAC46E6BD3754AF53F350A511"/>
    <w:rsid w:val="00B43F46"/>
    <w:pPr>
      <w:spacing w:before="120" w:after="0" w:line="240" w:lineRule="auto"/>
    </w:pPr>
    <w:rPr>
      <w:rFonts w:eastAsia="Calibri" w:cs="Times New Roman"/>
      <w:color w:val="2A2723"/>
      <w:sz w:val="24"/>
    </w:rPr>
  </w:style>
  <w:style w:type="paragraph" w:customStyle="1" w:styleId="93B66F3279BF45808FB18B999DF847015">
    <w:name w:val="93B66F3279BF45808FB18B999DF847015"/>
    <w:rsid w:val="00B43F46"/>
    <w:pPr>
      <w:spacing w:before="120" w:after="0" w:line="240" w:lineRule="auto"/>
    </w:pPr>
    <w:rPr>
      <w:rFonts w:eastAsia="Calibri" w:cs="Times New Roman"/>
      <w:color w:val="2A2723"/>
      <w:sz w:val="24"/>
    </w:rPr>
  </w:style>
  <w:style w:type="paragraph" w:customStyle="1" w:styleId="9E81C2752DBA4212A529D29F19D1EE0F5">
    <w:name w:val="9E81C2752DBA4212A529D29F19D1EE0F5"/>
    <w:rsid w:val="00B43F46"/>
    <w:pPr>
      <w:spacing w:before="120" w:after="0" w:line="240" w:lineRule="auto"/>
    </w:pPr>
    <w:rPr>
      <w:rFonts w:eastAsia="Calibri" w:cs="Times New Roman"/>
      <w:color w:val="2A2723"/>
      <w:sz w:val="24"/>
    </w:rPr>
  </w:style>
  <w:style w:type="paragraph" w:customStyle="1" w:styleId="2A4CCA4EDD6B4216BF7ECDD3CD8B93085">
    <w:name w:val="2A4CCA4EDD6B4216BF7ECDD3CD8B93085"/>
    <w:rsid w:val="00B43F46"/>
    <w:pPr>
      <w:spacing w:before="120" w:after="0" w:line="240" w:lineRule="auto"/>
    </w:pPr>
    <w:rPr>
      <w:rFonts w:eastAsia="Calibri" w:cs="Times New Roman"/>
      <w:color w:val="2A2723"/>
      <w:sz w:val="24"/>
    </w:rPr>
  </w:style>
  <w:style w:type="paragraph" w:customStyle="1" w:styleId="2C0E946D83E54654BDE498699E561D6411">
    <w:name w:val="2C0E946D83E54654BDE498699E561D6411"/>
    <w:rsid w:val="00B43F46"/>
    <w:pPr>
      <w:spacing w:before="120" w:after="0" w:line="240" w:lineRule="auto"/>
    </w:pPr>
    <w:rPr>
      <w:rFonts w:eastAsia="Calibri" w:cs="Times New Roman"/>
      <w:color w:val="2A2723"/>
      <w:sz w:val="24"/>
    </w:rPr>
  </w:style>
  <w:style w:type="paragraph" w:customStyle="1" w:styleId="CD105B8FFDAF4BB1BD5DAA3EB21159D4">
    <w:name w:val="CD105B8FFDAF4BB1BD5DAA3EB21159D4"/>
    <w:rsid w:val="00C51A25"/>
  </w:style>
  <w:style w:type="paragraph" w:customStyle="1" w:styleId="186BE3FF04554FC39CACED9DF731307F">
    <w:name w:val="186BE3FF04554FC39CACED9DF731307F"/>
    <w:rsid w:val="00C51A25"/>
  </w:style>
  <w:style w:type="paragraph" w:customStyle="1" w:styleId="5D77468A86744287B92422AE04D563BD">
    <w:name w:val="5D77468A86744287B92422AE04D563BD"/>
    <w:rsid w:val="00C51A25"/>
  </w:style>
  <w:style w:type="paragraph" w:customStyle="1" w:styleId="B15035C917774812A8A5F2FBAC8FC3B9">
    <w:name w:val="B15035C917774812A8A5F2FBAC8FC3B9"/>
    <w:rsid w:val="00C51A25"/>
  </w:style>
  <w:style w:type="paragraph" w:customStyle="1" w:styleId="291B0BFE62A641DDABA0EEA00258AB21">
    <w:name w:val="291B0BFE62A641DDABA0EEA00258AB21"/>
    <w:rsid w:val="00C51A25"/>
  </w:style>
  <w:style w:type="paragraph" w:customStyle="1" w:styleId="B92A48F605F84BDBAF051041FCF926D0">
    <w:name w:val="B92A48F605F84BDBAF051041FCF926D0"/>
    <w:rsid w:val="00C51A25"/>
  </w:style>
  <w:style w:type="paragraph" w:customStyle="1" w:styleId="68A23BDB017B40C6BC52CAEE01470874">
    <w:name w:val="68A23BDB017B40C6BC52CAEE01470874"/>
    <w:rsid w:val="00907B75"/>
  </w:style>
  <w:style w:type="paragraph" w:customStyle="1" w:styleId="3F50BF538E214AC4AE6E8BF6ED393C96">
    <w:name w:val="3F50BF538E214AC4AE6E8BF6ED393C96"/>
    <w:rsid w:val="00907B75"/>
  </w:style>
  <w:style w:type="paragraph" w:customStyle="1" w:styleId="549AF8B8A5A8404495FBE774127065C0">
    <w:name w:val="549AF8B8A5A8404495FBE774127065C0"/>
    <w:rsid w:val="00EC75FE"/>
  </w:style>
  <w:style w:type="paragraph" w:customStyle="1" w:styleId="CDD8C289562041AB8E47F0B1F5CE3D96">
    <w:name w:val="CDD8C289562041AB8E47F0B1F5CE3D96"/>
    <w:rsid w:val="00EC75FE"/>
  </w:style>
  <w:style w:type="paragraph" w:customStyle="1" w:styleId="2F06A91E26584693B3BDF6C790766A1D">
    <w:name w:val="2F06A91E26584693B3BDF6C790766A1D"/>
    <w:rsid w:val="006A6098"/>
  </w:style>
  <w:style w:type="paragraph" w:customStyle="1" w:styleId="FAD03AB569F0430B946B078E1F7EA4FD">
    <w:name w:val="FAD03AB569F0430B946B078E1F7EA4FD"/>
    <w:rsid w:val="003A4DA3"/>
  </w:style>
  <w:style w:type="paragraph" w:customStyle="1" w:styleId="83493DD4ECB341B2B37FC352743D05BA">
    <w:name w:val="83493DD4ECB341B2B37FC352743D05BA"/>
    <w:rsid w:val="003A4DA3"/>
  </w:style>
  <w:style w:type="paragraph" w:customStyle="1" w:styleId="17F6DE03A5EF415A8CEE81AD4C4AB496">
    <w:name w:val="17F6DE03A5EF415A8CEE81AD4C4AB496"/>
    <w:rsid w:val="003A4DA3"/>
  </w:style>
  <w:style w:type="paragraph" w:customStyle="1" w:styleId="7ACD72FE836B4687AB85FB704240C17E">
    <w:name w:val="7ACD72FE836B4687AB85FB704240C17E"/>
    <w:rsid w:val="003A4DA3"/>
  </w:style>
  <w:style w:type="paragraph" w:customStyle="1" w:styleId="19C27D3C534442A89DF32DE96F6CE6C9">
    <w:name w:val="19C27D3C534442A89DF32DE96F6CE6C9"/>
    <w:rsid w:val="003A4DA3"/>
  </w:style>
  <w:style w:type="paragraph" w:customStyle="1" w:styleId="8E4644EE8C6C49D8AC5E4B487C99E799">
    <w:name w:val="8E4644EE8C6C49D8AC5E4B487C99E799"/>
    <w:rsid w:val="003A4DA3"/>
  </w:style>
  <w:style w:type="paragraph" w:customStyle="1" w:styleId="CB0D53BBC9474A3ABDB86644A4DB8892">
    <w:name w:val="CB0D53BBC9474A3ABDB86644A4DB8892"/>
    <w:rsid w:val="003A4DA3"/>
  </w:style>
  <w:style w:type="paragraph" w:customStyle="1" w:styleId="ABDE3F4431DC4001AE9524649F26CB14">
    <w:name w:val="ABDE3F4431DC4001AE9524649F26CB14"/>
    <w:rsid w:val="000568E1"/>
  </w:style>
  <w:style w:type="paragraph" w:customStyle="1" w:styleId="B49BF2A005624DDA8AB9351A793AB2AD">
    <w:name w:val="B49BF2A005624DDA8AB9351A793AB2AD"/>
    <w:rsid w:val="00C62FBB"/>
  </w:style>
  <w:style w:type="paragraph" w:customStyle="1" w:styleId="5D3704DE57014DD190FE09B88C5715CC">
    <w:name w:val="5D3704DE57014DD190FE09B88C5715CC"/>
    <w:rsid w:val="00C62FBB"/>
  </w:style>
  <w:style w:type="paragraph" w:customStyle="1" w:styleId="87265B66DC4F4BE79ADE840D963093B5">
    <w:name w:val="87265B66DC4F4BE79ADE840D963093B5"/>
    <w:rsid w:val="00C62FBB"/>
  </w:style>
  <w:style w:type="paragraph" w:customStyle="1" w:styleId="37C9E81AFFDF4B079707360061DDB84B">
    <w:name w:val="37C9E81AFFDF4B079707360061DDB84B"/>
    <w:rsid w:val="00C62FBB"/>
  </w:style>
  <w:style w:type="paragraph" w:customStyle="1" w:styleId="46841A7A12DF426F906CD0C704439C8D">
    <w:name w:val="46841A7A12DF426F906CD0C704439C8D"/>
    <w:rsid w:val="00C62FB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Lek10</b:Tag>
    <b:SourceType>Report</b:SourceType>
    <b:Guid>{71A1931C-459E-42C9-9A92-C412800BECBD}</b:Guid>
    <b:Author>
      <b:Author>
        <b:NameList>
          <b:Person>
            <b:Last>Leka</b:Last>
            <b:First>Stavroula</b:First>
          </b:Person>
          <b:Person>
            <b:Last>Jain</b:Last>
            <b:First>Aditya</b:First>
          </b:Person>
        </b:NameList>
      </b:Author>
    </b:Author>
    <b:Title>Health Impact of Psychosocial Hazards at Work: An Overview</b:Title>
    <b:Year>2010</b:Year>
    <b:Publisher>World Health Organization</b:Publisher>
    <b:City>Switzerland</b:City>
    <b:RefOrder>1</b:RefOrder>
  </b:Source>
  <b:Source>
    <b:Tag>Men13</b:Tag>
    <b:SourceType>InternetSite</b:SourceType>
    <b:Guid>{D344A406-3F2D-4B7D-8A91-1A5BE064FA54}</b:Guid>
    <b:Author>
      <b:Author>
        <b:Corporate>Mental Health Commisstion</b:Corporate>
      </b:Author>
    </b:Author>
    <b:Title>Workplace Strategies for Mental Health Facts and Figures</b:Title>
    <b:InternetSiteTitle>Workplace Strategies for Mental health</b:InternetSiteTitle>
    <b:Year>2013</b:Year>
    <b:Month>March</b:Month>
    <b:Day>3</b:Day>
    <b:YearAccessed>2013</b:YearAccessed>
    <b:MonthAccessed>August</b:MonthAccessed>
    <b:DayAccessed>6</b:DayAccessed>
    <b:URL>http://www.workplacestrategiesformentalhealth.com/display.asp?l1=2&amp;d=2</b:URL>
    <b:RefOrder>2</b:RefOrder>
  </b:Source>
  <b:Source>
    <b:Tag>Job16</b:Tag>
    <b:SourceType>InternetSite</b:SourceType>
    <b:Guid>{243BC261-0FB5-4EDD-8F15-E73CFB63E3EB}</b:Guid>
    <b:Title>Accomodation and Compliance Series: Employees with Post Traumatic Stress Disorder (PTSD)</b:Title>
    <b:Year>2016</b:Year>
    <b:Month>01</b:Month>
    <b:Day>21</b:Day>
    <b:Author>
      <b:Author>
        <b:Corporate>Job Accomodation Network</b:Corporate>
      </b:Author>
    </b:Author>
    <b:InternetSiteTitle>Job Accomodation Network</b:InternetSiteTitle>
    <b:URL>https://askjan.org/media/ptsd.html</b:URL>
    <b:RefOrder>3</b:RefOrder>
  </b:Source>
  <b:Source>
    <b:Tag>May16</b:Tag>
    <b:SourceType>InternetSite</b:SourceType>
    <b:Guid>{FDB225A2-1BCD-4BF8-917D-029C706C28D6}</b:Guid>
    <b:Title>Diseases and Conditions: Post-traumatic stress disorder</b:Title>
    <b:Year>2016</b:Year>
    <b:Author>
      <b:Author>
        <b:Corporate>Mayo Clinic</b:Corporate>
      </b:Author>
    </b:Author>
    <b:InternetSiteTitle>Mayo Clinic</b:InternetSiteTitle>
    <b:Month>01</b:Month>
    <b:Day>15</b:Day>
    <b:URL>http://www.mayoclinic.org/diseases-conditions/post-traumatic-stress-disorder/basics/definition/con-20022540</b:URL>
    <b:RefOrder>4</b:RefOrder>
  </b:Source>
  <b:Source>
    <b:Tag>Nat16</b:Tag>
    <b:SourceType>InternetSite</b:SourceType>
    <b:Guid>{D73643EF-38D6-4D3C-BC36-C12AC5761215}</b:Guid>
    <b:Author>
      <b:Author>
        <b:Corporate>National Institute of Mental Health</b:Corporate>
      </b:Author>
    </b:Author>
    <b:Title>National Institute of Mental Health</b:Title>
    <b:InternetSiteTitle>Post-Traumatic Stress Disorder</b:InternetSiteTitle>
    <b:Year>2016</b:Year>
    <b:Month>01</b:Month>
    <b:Day>21</b:Day>
    <b:URL>http://www.nimh.nih.gov/health/topics/post-traumatic-stress-disorder-ptsd/index.shtml</b:URL>
    <b:RefOrder>5</b:RefOrder>
  </b:Source>
  <b:Source>
    <b:Tag>Nat05</b:Tag>
    <b:SourceType>DocumentFromInternetSite</b:SourceType>
    <b:Guid>{D0432C35-7414-423A-857F-EDF33941637D}</b:Guid>
    <b:Author>
      <b:Author>
        <b:Corporate>National Institute for Health and Care Excellence</b:Corporate>
      </b:Author>
    </b:Author>
    <b:Title>Post Traumatic Stress Disorder: Management: NICE Guidelines [CG26]</b:Title>
    <b:Year>2005</b:Year>
    <b:Month>March</b:Month>
    <b:Day>5</b:Day>
    <b:InternetSiteTitle>National Institute for Health and Care Excellence</b:InternetSiteTitle>
    <b:URL>https://www.nice.org.uk/guidance/cg26/chapter/1-guidance</b:URL>
    <b:RefOrder>6</b:RefOrder>
  </b:Source>
  <b:Source>
    <b:Tag>CAM</b:Tag>
    <b:SourceType>InternetSite</b:SourceType>
    <b:Guid>{A94DF919-5878-406E-BB3A-F7EC6273B988}</b:Guid>
    <b:Title>Posttraumatic Stress Disorder (PTSD)</b:Title>
    <b:Author>
      <b:Author>
        <b:Corporate>CAMH</b:Corporate>
      </b:Author>
    </b:Author>
    <b:InternetSiteTitle>Mental Health and Addiction Information A-Z</b:InternetSiteTitle>
    <b:Year>2016</b:Year>
    <b:Month>Feb</b:Month>
    <b:Day>23</b:Day>
    <b:URL>http://www.camh.ca/en/hospital/health_information/a_z_mental_health_and_addiction_information/Post-traumatic/Pages/pstd.aspx</b:URL>
    <b:RefOrder>7</b:RefOrder>
  </b:Source>
  <b:Source>
    <b:Tag>Can13</b:Tag>
    <b:SourceType>InternetSite</b:SourceType>
    <b:Guid>{3C26E18D-2C76-458D-AF2F-04DE9019442E}</b:Guid>
    <b:Author>
      <b:Author>
        <b:Corporate>Canadian Mental Health Association</b:Corporate>
      </b:Author>
    </b:Author>
    <b:Title>Post-Traumatic Stress Disorder (PTSD)</b:Title>
    <b:InternetSiteTitle>Canadian Mental Health Commission</b:InternetSiteTitle>
    <b:YearAccessed>2013</b:YearAccessed>
    <b:MonthAccessed>August</b:MonthAccessed>
    <b:DayAccessed>6</b:DayAccessed>
    <b:URL>http://www.cmha.ca/mental_health/post-traumatic-stress-disorder/#.UgERF5K1GC0</b:URL>
    <b:RefOrder>8</b:RefOrder>
  </b:Source>
  <b:Source>
    <b:Tag>Can16</b:Tag>
    <b:SourceType>DocumentFromInternetSite</b:SourceType>
    <b:Guid>{10D2CB24-C90A-465E-B381-90210BA85648}</b:Guid>
    <b:Author>
      <b:Author>
        <b:Corporate>Canadian Human Rights Commission</b:Corporate>
      </b:Author>
    </b:Author>
    <b:Title>Resources: A Guide For Managing the Return to Work</b:Title>
    <b:InternetSiteTitle>Canadian Human Rights Commission</b:InternetSiteTitle>
    <b:Year>2016</b:Year>
    <b:Month>March</b:Month>
    <b:Day>10</b:Day>
    <b:URL>https://www.google.ca/url?sa=t&amp;rct=j&amp;q=&amp;esrc=s&amp;source=web&amp;cd=1&amp;cad=rja&amp;uact=8&amp;ved=0ahUKEwjg-pGV8bbLAhWMcj4KHZJ5BzgQFggbMAA&amp;url=http%3A%2F%2Fwww.chrc-ccdp.ca%2Feng%2Fcontent%2Fguide-managing-return-work&amp;usg=AFQjCNEUcm7m3PIb6SQWNWAIskThqpWvhg&amp;sig2=gtkdAU_fY</b:URL>
    <b:RefOrder>9</b:RefOrder>
  </b:Source>
  <b:Source>
    <b:Tag>Wor16</b:Tag>
    <b:SourceType>InternetSite</b:SourceType>
    <b:Guid>{2747E3DA-EEA2-48F3-BE18-3E6A949F701F}</b:Guid>
    <b:Title>Return to Work</b:Title>
    <b:InternetSiteTitle>Work Safe Victoria</b:InternetSiteTitle>
    <b:Year>2016</b:Year>
    <b:Month>March</b:Month>
    <b:Day>10</b:Day>
    <b:URL>http://www.worksafe.vic.gov.au/return-to-work</b:URL>
    <b:Author>
      <b:Author>
        <b:Corporate>Work Safe Victoria</b:Corporate>
      </b:Author>
    </b:Author>
    <b:RefOrder>10</b:RefOrder>
  </b:Source>
  <b:Source>
    <b:Tag>Ins07</b:Tag>
    <b:SourceType>DocumentFromInternetSite</b:SourceType>
    <b:Guid>{800E2126-C61D-4FF0-93C5-4F3CE0047DD8}</b:Guid>
    <b:Author>
      <b:Author>
        <b:Corporate>Institute for Work and Health</b:Corporate>
      </b:Author>
    </b:Author>
    <b:Title>Seven "Principles" for Successful Return to Work</b:Title>
    <b:InternetSiteTitle>Institute for Work and health</b:InternetSiteTitle>
    <b:Year>2007</b:Year>
    <b:URL>http://www.iwh.on.ca/seven-principles-for-rtw</b:URL>
    <b:RefOrder>11</b:RefOrder>
  </b:Source>
  <b:Source>
    <b:Tag>Occ16</b:Tag>
    <b:SourceType>InternetSite</b:SourceType>
    <b:Guid>{B49A0264-4C98-478F-AF5D-9DDA5FE6B1EA}</b:Guid>
    <b:Author>
      <b:Author>
        <b:Corporate>Occupational Health and Safety Administration</b:Corporate>
      </b:Author>
    </b:Author>
    <b:Title>United States Department of Labour</b:Title>
    <b:InternetSiteTitle>Resilience Resources for Emergency Response</b:InternetSiteTitle>
    <b:Year>2016</b:Year>
    <b:Month>01</b:Month>
    <b:Day>21</b:Day>
    <b:URL>https://www.osha.gov/SLTC/emergencypreparedness/resilience_resources/predeployment.html</b:URL>
    <b:RefOrder>12</b:RefOrder>
  </b:Source>
  <b:Source>
    <b:Tag>Gre16</b:Tag>
    <b:SourceType>DocumentFromInternetSite</b:SourceType>
    <b:Guid>{65F2D544-B347-4ADE-807F-26968421C0DC}</b:Guid>
    <b:Title>Workplace Strategies for Mental Health</b:Title>
    <b:Year>2005</b:Year>
    <b:Medium>https://www.workplacestrategiesformentalhealth.com/psychological-health-and-safety/introduction</b:Medium>
    <b:Author>
      <b:Author>
        <b:Corporate>Great West Life Centre for Mental Health in the Workplace</b:Corporate>
      </b:Author>
    </b:Author>
    <b:InternetSiteTitle>Psychological Health and Safety: Introduction</b:InternetSiteTitle>
    <b:YearAccessed>2016</b:YearAccessed>
    <b:MonthAccessed>January</b:MonthAccessed>
    <b:DayAccessed>25</b:DayAccessed>
    <b:RefOrder>13</b:RefOrder>
  </b:Source>
  <b:Source>
    <b:Tag>Wor14</b:Tag>
    <b:SourceType>DocumentFromInternetSite</b:SourceType>
    <b:Guid>{2374644C-1BF2-4264-9814-25AB35D44368}</b:Guid>
    <b:Author>
      <b:Author>
        <b:Corporate>WorkSafe BC</b:Corporate>
      </b:Author>
    </b:Author>
    <b:Title>www.worksafebc.com</b:Title>
    <b:InternetSiteTitle>WorkSafe BC</b:InternetSiteTitle>
    <b:Year>2014</b:Year>
    <b:Month>12</b:Month>
    <b:Day>05</b:Day>
    <b:URL>http://www2.worksafebc.com/i/posters/pdfs/2009/HF_2009_03.pdf</b:URL>
    <b:RefOrder>14</b:RefOrder>
  </b:Source>
  <b:Source>
    <b:Tag>Amy14</b:Tag>
    <b:SourceType>DocumentFromInternetSite</b:SourceType>
    <b:Guid>{99B7C0EC-2016-4F15-BE92-3BAEF47CAAB5}</b:Guid>
    <b:Author>
      <b:Author>
        <b:NameList>
          <b:Person>
            <b:Last>Phd.</b:Last>
            <b:First>Amy</b:First>
            <b:Middle>Menna</b:Middle>
          </b:Person>
        </b:NameList>
      </b:Author>
    </b:Author>
    <b:Title>Post Traumatic Stress Disorder and the Workplace: What Employers and CoWorkers Need to Know</b:Title>
    <b:InternetSiteTitle>Gift from Within - PTSD Resources for Survivors and Caregivers</b:InternetSiteTitle>
    <b:Year>2014</b:Year>
    <b:Month>July</b:Month>
    <b:Day>16</b:Day>
    <b:URL>http://www.giftfromwithin.org/html/PTSD-Workplace-What-Employers-Coworkers-Need-To-Know.html</b:URL>
    <b:RefOrder>15</b:RefOrder>
  </b:Source>
  <b:Source>
    <b:Tag>AlS06</b:Tag>
    <b:SourceType>DocumentFromInternetSite</b:SourceType>
    <b:Guid>{1A6BDCB7-E5F9-4660-84AB-F6E630AE776A}</b:Guid>
    <b:Title>Resiliency Quiz - How Resilient Are You</b:Title>
    <b:Year>2006</b:Year>
    <b:InternetSiteTitle>Al Sierbert Resiliency Centre</b:InternetSiteTitle>
    <b:URL>http://resiliencyquiz.com/index.shtml</b:URL>
    <b:Author>
      <b:Author>
        <b:NameList>
          <b:Person>
            <b:Last>Siebert</b:Last>
            <b:First>Al</b:First>
          </b:Person>
        </b:NameList>
      </b:Author>
    </b:Author>
    <b:YearAccessed>2016</b:YearAccessed>
    <b:MonthAccessed>January</b:MonthAccessed>
    <b:DayAccessed>17</b:DayAccessed>
    <b:Medium>http://resiliencyquiz.com/index.shtml</b:Medium>
    <b:RefOrder>16</b:RefOrder>
  </b:Source>
  <b:Source>
    <b:Tag>Tho02</b:Tag>
    <b:SourceType>Book</b:SourceType>
    <b:Guid>{26CE0069-0CF5-4827-BD66-08F6D0134D24}</b:Guid>
    <b:Author>
      <b:Author>
        <b:NameList>
          <b:Person>
            <b:Last>Thomas</b:Last>
            <b:First>Jay</b:First>
            <b:Middle>C.</b:Middle>
          </b:Person>
        </b:NameList>
      </b:Author>
    </b:Author>
    <b:Title>Handbook of Mental Health in the Workplace</b:Title>
    <b:Year>2002</b:Year>
    <b:Publisher>Sage Publications</b:Publisher>
    <b:City>California</b:City>
    <b:RefOrder>17</b:RefOrder>
  </b:Source>
</b:Sources>
</file>

<file path=customXml/itemProps1.xml><?xml version="1.0" encoding="utf-8"?>
<ds:datastoreItem xmlns:ds="http://schemas.openxmlformats.org/officeDocument/2006/customXml" ds:itemID="{EBF55874-65FA-4F48-B857-CD3905316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\Users\kgrant.HCHSA\Documents\2013.08.15 template.dotx</Template>
  <TotalTime>1</TotalTime>
  <Pages>3</Pages>
  <Words>575</Words>
  <Characters>3281</Characters>
  <Application>Microsoft Macintosh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Grant</dc:creator>
  <cp:lastModifiedBy>Sarah Webber</cp:lastModifiedBy>
  <cp:revision>2</cp:revision>
  <cp:lastPrinted>2016-03-15T19:56:00Z</cp:lastPrinted>
  <dcterms:created xsi:type="dcterms:W3CDTF">2017-06-19T19:44:00Z</dcterms:created>
  <dcterms:modified xsi:type="dcterms:W3CDTF">2017-06-19T19:44:00Z</dcterms:modified>
</cp:coreProperties>
</file>